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329" w:rsidRPr="00B83219" w:rsidRDefault="00865329">
      <w:pPr>
        <w:rPr>
          <w:rFonts w:ascii="Arial" w:hAnsi="Arial" w:cs="Arial"/>
          <w:b/>
          <w:sz w:val="22"/>
          <w:szCs w:val="22"/>
        </w:rPr>
      </w:pPr>
      <w:r w:rsidRPr="00B83219">
        <w:rPr>
          <w:rFonts w:ascii="Arial" w:hAnsi="Arial" w:cs="Arial"/>
          <w:b/>
          <w:sz w:val="22"/>
          <w:szCs w:val="22"/>
        </w:rPr>
        <w:t>Impington &amp; Witchford Adult Learning</w:t>
      </w:r>
    </w:p>
    <w:p w:rsidR="00865329" w:rsidRPr="00B83219" w:rsidRDefault="00865329">
      <w:pPr>
        <w:rPr>
          <w:rFonts w:ascii="Arial" w:hAnsi="Arial" w:cs="Arial"/>
          <w:sz w:val="22"/>
          <w:szCs w:val="22"/>
        </w:rPr>
      </w:pPr>
    </w:p>
    <w:p w:rsidR="00867361" w:rsidRPr="00B83219" w:rsidRDefault="00867361">
      <w:pPr>
        <w:rPr>
          <w:rFonts w:ascii="Arial" w:hAnsi="Arial" w:cs="Arial"/>
          <w:b/>
          <w:sz w:val="22"/>
          <w:szCs w:val="22"/>
          <w:u w:val="single"/>
        </w:rPr>
      </w:pPr>
      <w:r w:rsidRPr="00B83219">
        <w:rPr>
          <w:rFonts w:ascii="Arial" w:hAnsi="Arial" w:cs="Arial"/>
          <w:b/>
          <w:sz w:val="22"/>
          <w:szCs w:val="22"/>
          <w:u w:val="single"/>
        </w:rPr>
        <w:t xml:space="preserve">How to Register </w:t>
      </w:r>
      <w:r w:rsidR="00865329" w:rsidRPr="00B83219">
        <w:rPr>
          <w:rFonts w:ascii="Arial" w:hAnsi="Arial" w:cs="Arial"/>
          <w:b/>
          <w:sz w:val="22"/>
          <w:szCs w:val="22"/>
          <w:u w:val="single"/>
        </w:rPr>
        <w:t xml:space="preserve">&amp; Book </w:t>
      </w:r>
      <w:r w:rsidR="008A2900" w:rsidRPr="00B83219">
        <w:rPr>
          <w:rFonts w:ascii="Arial" w:hAnsi="Arial" w:cs="Arial"/>
          <w:b/>
          <w:sz w:val="22"/>
          <w:szCs w:val="22"/>
          <w:u w:val="single"/>
        </w:rPr>
        <w:t>Online</w:t>
      </w:r>
    </w:p>
    <w:p w:rsidR="00867361" w:rsidRPr="00B83219" w:rsidRDefault="00867361">
      <w:pPr>
        <w:rPr>
          <w:rFonts w:ascii="Arial" w:hAnsi="Arial" w:cs="Arial"/>
          <w:sz w:val="22"/>
          <w:szCs w:val="22"/>
        </w:rPr>
      </w:pPr>
    </w:p>
    <w:p w:rsidR="00867361" w:rsidRDefault="00B83219">
      <w:pPr>
        <w:rPr>
          <w:rFonts w:ascii="Arial" w:hAnsi="Arial" w:cs="Arial"/>
          <w:sz w:val="22"/>
          <w:szCs w:val="22"/>
        </w:rPr>
      </w:pPr>
      <w:r w:rsidRPr="00B83219">
        <w:rPr>
          <w:rFonts w:ascii="Arial" w:hAnsi="Arial" w:cs="Arial"/>
          <w:sz w:val="22"/>
          <w:szCs w:val="22"/>
        </w:rPr>
        <w:t xml:space="preserve">These instructions are for those who </w:t>
      </w:r>
      <w:r w:rsidR="00117B9D" w:rsidRPr="00B83219">
        <w:rPr>
          <w:rFonts w:ascii="Arial" w:hAnsi="Arial" w:cs="Arial"/>
          <w:sz w:val="22"/>
          <w:szCs w:val="22"/>
        </w:rPr>
        <w:t>already have a</w:t>
      </w:r>
      <w:r w:rsidR="00AE0CDB" w:rsidRPr="00B83219">
        <w:rPr>
          <w:rFonts w:ascii="Arial" w:hAnsi="Arial" w:cs="Arial"/>
          <w:sz w:val="22"/>
          <w:szCs w:val="22"/>
        </w:rPr>
        <w:t xml:space="preserve"> membership account.  </w:t>
      </w:r>
      <w:r w:rsidR="005E4BEC">
        <w:rPr>
          <w:rFonts w:ascii="Arial" w:hAnsi="Arial" w:cs="Arial"/>
          <w:sz w:val="22"/>
          <w:szCs w:val="22"/>
        </w:rPr>
        <w:t>If you have not registered for online booking, you will need to register for this service before making a booking / payment.</w:t>
      </w:r>
    </w:p>
    <w:p w:rsidR="005E4BEC" w:rsidRDefault="005E4BEC">
      <w:pPr>
        <w:rPr>
          <w:rFonts w:ascii="Arial" w:hAnsi="Arial" w:cs="Arial"/>
          <w:sz w:val="22"/>
          <w:szCs w:val="22"/>
        </w:rPr>
      </w:pPr>
    </w:p>
    <w:p w:rsidR="005E4BEC" w:rsidRPr="009C72C9" w:rsidRDefault="005E4BEC" w:rsidP="005E4BEC">
      <w:pPr>
        <w:rPr>
          <w:rFonts w:ascii="Arial" w:hAnsi="Arial" w:cs="Arial"/>
          <w:b/>
          <w:color w:val="FF0000"/>
          <w:sz w:val="22"/>
          <w:szCs w:val="22"/>
        </w:rPr>
      </w:pPr>
      <w:r w:rsidRPr="009F1E56">
        <w:rPr>
          <w:rFonts w:ascii="Arial" w:hAnsi="Arial" w:cs="Arial"/>
          <w:sz w:val="22"/>
          <w:szCs w:val="22"/>
        </w:rPr>
        <w:t xml:space="preserve">If you already go to Impington Sports Centre or have used it in the past, you may already be on their system. </w:t>
      </w:r>
      <w:r w:rsidRPr="009C72C9">
        <w:rPr>
          <w:rFonts w:ascii="Arial" w:hAnsi="Arial" w:cs="Arial"/>
          <w:b/>
          <w:color w:val="FF0000"/>
          <w:sz w:val="22"/>
          <w:szCs w:val="22"/>
        </w:rPr>
        <w:t>Please contact the Adult Learning Office on 01223 200411 or by email (adultlearning@living.tmet.org.uk) if you are unsure if you have a membership account or not.</w:t>
      </w:r>
    </w:p>
    <w:p w:rsidR="005E4BEC" w:rsidRDefault="005E4BEC">
      <w:pPr>
        <w:rPr>
          <w:rFonts w:ascii="Arial" w:hAnsi="Arial" w:cs="Arial"/>
          <w:sz w:val="22"/>
          <w:szCs w:val="22"/>
        </w:rPr>
      </w:pPr>
    </w:p>
    <w:p w:rsidR="005E4BEC" w:rsidRPr="00D24B35" w:rsidRDefault="005E4BEC" w:rsidP="005E4BEC">
      <w:pPr>
        <w:rPr>
          <w:rFonts w:ascii="Arial" w:hAnsi="Arial" w:cs="Arial"/>
          <w:sz w:val="22"/>
          <w:szCs w:val="22"/>
        </w:rPr>
      </w:pPr>
      <w:r w:rsidRPr="00D24B35">
        <w:rPr>
          <w:rFonts w:ascii="Arial" w:hAnsi="Arial" w:cs="Arial"/>
          <w:sz w:val="22"/>
          <w:szCs w:val="22"/>
        </w:rPr>
        <w:t>If you are using a mobile phone or iPad, you may not be able to view all the options.  You will need to switch your device to view full website and try again.</w:t>
      </w:r>
    </w:p>
    <w:p w:rsidR="005E4BEC" w:rsidRPr="00B83219" w:rsidRDefault="005E4BEC">
      <w:pPr>
        <w:rPr>
          <w:rFonts w:ascii="Arial" w:hAnsi="Arial" w:cs="Arial"/>
          <w:sz w:val="22"/>
          <w:szCs w:val="22"/>
        </w:rPr>
      </w:pPr>
    </w:p>
    <w:p w:rsidR="00867361" w:rsidRPr="00B83219" w:rsidRDefault="00867361" w:rsidP="00867361">
      <w:pPr>
        <w:rPr>
          <w:rFonts w:ascii="Arial" w:hAnsi="Arial" w:cs="Arial"/>
          <w:b/>
          <w:sz w:val="22"/>
          <w:szCs w:val="22"/>
        </w:rPr>
      </w:pPr>
      <w:r w:rsidRPr="00B83219">
        <w:rPr>
          <w:rFonts w:ascii="Arial" w:hAnsi="Arial" w:cs="Arial"/>
          <w:b/>
          <w:sz w:val="22"/>
          <w:szCs w:val="22"/>
        </w:rPr>
        <w:t>Step 1</w:t>
      </w:r>
      <w:r w:rsidR="005A4EEA" w:rsidRPr="00B83219">
        <w:rPr>
          <w:rFonts w:ascii="Arial" w:hAnsi="Arial" w:cs="Arial"/>
          <w:b/>
          <w:sz w:val="22"/>
          <w:szCs w:val="22"/>
        </w:rPr>
        <w:t xml:space="preserve"> –</w:t>
      </w:r>
      <w:r w:rsidR="004618D2" w:rsidRPr="00B83219">
        <w:rPr>
          <w:rFonts w:ascii="Arial" w:hAnsi="Arial" w:cs="Arial"/>
          <w:b/>
          <w:sz w:val="22"/>
          <w:szCs w:val="22"/>
        </w:rPr>
        <w:t xml:space="preserve"> Re</w:t>
      </w:r>
      <w:r w:rsidR="005A4EEA" w:rsidRPr="00B83219">
        <w:rPr>
          <w:rFonts w:ascii="Arial" w:hAnsi="Arial" w:cs="Arial"/>
          <w:b/>
          <w:sz w:val="22"/>
          <w:szCs w:val="22"/>
        </w:rPr>
        <w:t>set Password</w:t>
      </w:r>
    </w:p>
    <w:p w:rsidR="00B83219" w:rsidRPr="00DF460E" w:rsidRDefault="00AA28F3" w:rsidP="00B8321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Go to</w:t>
      </w:r>
      <w:r w:rsidR="00B83219" w:rsidRPr="00DF460E">
        <w:rPr>
          <w:rFonts w:ascii="Arial" w:hAnsi="Arial" w:cs="Arial"/>
          <w:sz w:val="22"/>
          <w:szCs w:val="22"/>
        </w:rPr>
        <w:t xml:space="preserve"> the Impington Sports Centre website:</w:t>
      </w:r>
    </w:p>
    <w:p w:rsidR="00B83219" w:rsidRPr="00DF460E" w:rsidRDefault="00B83219" w:rsidP="00B83219">
      <w:pPr>
        <w:rPr>
          <w:rFonts w:ascii="Arial" w:hAnsi="Arial" w:cs="Arial"/>
          <w:sz w:val="22"/>
          <w:szCs w:val="22"/>
        </w:rPr>
      </w:pPr>
    </w:p>
    <w:p w:rsidR="00B83219" w:rsidRPr="00DF460E" w:rsidRDefault="00137A6D" w:rsidP="00B83219">
      <w:pPr>
        <w:rPr>
          <w:rFonts w:ascii="Arial" w:hAnsi="Arial" w:cs="Arial"/>
          <w:sz w:val="22"/>
          <w:szCs w:val="22"/>
        </w:rPr>
      </w:pPr>
      <w:hyperlink r:id="rId5" w:history="1">
        <w:r w:rsidR="00B83219" w:rsidRPr="00DF460E">
          <w:rPr>
            <w:rStyle w:val="Hyperlink"/>
            <w:rFonts w:ascii="Arial" w:hAnsi="Arial" w:cs="Arial"/>
            <w:sz w:val="22"/>
            <w:szCs w:val="22"/>
          </w:rPr>
          <w:t>https://www.impington.cambs.sch.uk/impingtonsportscentre</w:t>
        </w:r>
      </w:hyperlink>
    </w:p>
    <w:p w:rsidR="00B83219" w:rsidRDefault="00B83219" w:rsidP="00B83219">
      <w:pPr>
        <w:rPr>
          <w:noProof/>
        </w:rPr>
      </w:pPr>
    </w:p>
    <w:p w:rsidR="00B83219" w:rsidRDefault="00B83219" w:rsidP="00B8321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92DE64" wp14:editId="056A4E04">
                <wp:simplePos x="0" y="0"/>
                <wp:positionH relativeFrom="column">
                  <wp:posOffset>2143125</wp:posOffset>
                </wp:positionH>
                <wp:positionV relativeFrom="paragraph">
                  <wp:posOffset>133985</wp:posOffset>
                </wp:positionV>
                <wp:extent cx="1466215" cy="314325"/>
                <wp:effectExtent l="38100" t="38100" r="57785" b="1238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215" cy="3143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68.75pt;margin-top:10.55pt;width:115.45pt;height:24.7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DF460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3F9EF5" wp14:editId="55C1FCFC">
                <wp:simplePos x="0" y="0"/>
                <wp:positionH relativeFrom="column">
                  <wp:posOffset>3609340</wp:posOffset>
                </wp:positionH>
                <wp:positionV relativeFrom="paragraph">
                  <wp:posOffset>635</wp:posOffset>
                </wp:positionV>
                <wp:extent cx="1762125" cy="1403985"/>
                <wp:effectExtent l="0" t="0" r="28575" b="2476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219" w:rsidRPr="00DF460E" w:rsidRDefault="00B83219" w:rsidP="00B8321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F460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Click on </w:t>
                            </w:r>
                            <w:r w:rsidRPr="00DF460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Members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84.2pt;margin-top:.05pt;width:138.75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">
                <v:textbox style="mso-fit-shape-to-text:t">
                  <w:txbxContent>
                    <w:p w:rsidR="00B83219" w:rsidRPr="00DF460E" w:rsidRDefault="00B83219" w:rsidP="00B8321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F460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Click on </w:t>
                      </w:r>
                      <w:r w:rsidRPr="00DF460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Members Area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E13438A" wp14:editId="1412BF81">
            <wp:extent cx="3419475" cy="7429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40274" r="49930" b="39487"/>
                    <a:stretch/>
                  </pic:blipFill>
                  <pic:spPr bwMode="auto">
                    <a:xfrm>
                      <a:off x="0" y="0"/>
                      <a:ext cx="3425797" cy="744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219" w:rsidRDefault="00B83219" w:rsidP="00B83219">
      <w:pPr>
        <w:rPr>
          <w:rFonts w:ascii="Arial" w:hAnsi="Arial" w:cs="Arial"/>
        </w:rPr>
      </w:pPr>
    </w:p>
    <w:p w:rsidR="00B83219" w:rsidRPr="009C72C9" w:rsidRDefault="00B83219" w:rsidP="00B83219">
      <w:pPr>
        <w:rPr>
          <w:rFonts w:ascii="Arial" w:hAnsi="Arial" w:cs="Arial"/>
          <w:b/>
          <w:color w:val="FF0000"/>
          <w:sz w:val="22"/>
          <w:szCs w:val="22"/>
        </w:rPr>
      </w:pPr>
      <w:r w:rsidRPr="00DF460E">
        <w:rPr>
          <w:rFonts w:ascii="Arial" w:hAnsi="Arial" w:cs="Arial"/>
          <w:sz w:val="22"/>
          <w:szCs w:val="22"/>
        </w:rPr>
        <w:t>You will now see the Account Login screen.  Enter your email address</w:t>
      </w:r>
      <w:r>
        <w:rPr>
          <w:rFonts w:ascii="Arial" w:hAnsi="Arial" w:cs="Arial"/>
          <w:sz w:val="22"/>
          <w:szCs w:val="22"/>
        </w:rPr>
        <w:t>.</w:t>
      </w:r>
      <w:r w:rsidR="009C72C9">
        <w:rPr>
          <w:rFonts w:ascii="Arial" w:hAnsi="Arial" w:cs="Arial"/>
          <w:sz w:val="22"/>
          <w:szCs w:val="22"/>
        </w:rPr>
        <w:t xml:space="preserve"> </w:t>
      </w:r>
      <w:r w:rsidR="009C72C9" w:rsidRPr="009C72C9">
        <w:rPr>
          <w:rFonts w:ascii="Arial" w:hAnsi="Arial" w:cs="Arial"/>
          <w:b/>
          <w:color w:val="FF0000"/>
          <w:sz w:val="22"/>
          <w:szCs w:val="22"/>
        </w:rPr>
        <w:t>(If it says “invalid user name”, please contact the Office for assistance.)</w:t>
      </w:r>
    </w:p>
    <w:p w:rsidR="00B83219" w:rsidRDefault="00B83219" w:rsidP="00B83219">
      <w:pPr>
        <w:rPr>
          <w:rFonts w:ascii="Arial" w:hAnsi="Arial" w:cs="Arial"/>
        </w:rPr>
      </w:pPr>
    </w:p>
    <w:p w:rsidR="00B83219" w:rsidRDefault="00B83219" w:rsidP="00B83219">
      <w:pPr>
        <w:rPr>
          <w:rFonts w:ascii="Arial" w:hAnsi="Arial" w:cs="Arial"/>
        </w:rPr>
      </w:pPr>
      <w:r w:rsidRPr="00DF460E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094AE9" wp14:editId="6B8BBF48">
                <wp:simplePos x="0" y="0"/>
                <wp:positionH relativeFrom="column">
                  <wp:posOffset>1704975</wp:posOffset>
                </wp:positionH>
                <wp:positionV relativeFrom="paragraph">
                  <wp:posOffset>394335</wp:posOffset>
                </wp:positionV>
                <wp:extent cx="2105026" cy="266700"/>
                <wp:effectExtent l="57150" t="38100" r="66675" b="1333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5026" cy="2667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134.25pt;margin-top:31.05pt;width:165.75pt;height:21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DF460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EB5768" wp14:editId="5384E3F5">
                <wp:simplePos x="0" y="0"/>
                <wp:positionH relativeFrom="column">
                  <wp:posOffset>3810000</wp:posOffset>
                </wp:positionH>
                <wp:positionV relativeFrom="paragraph">
                  <wp:posOffset>280035</wp:posOffset>
                </wp:positionV>
                <wp:extent cx="1895475" cy="1403985"/>
                <wp:effectExtent l="0" t="0" r="28575" b="2476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219" w:rsidRDefault="00B83219" w:rsidP="00B83219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</w:t>
                            </w:r>
                            <w:r w:rsidRPr="00DF460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lick </w:t>
                            </w:r>
                            <w:r w:rsidRPr="00DF460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Reset My Password</w:t>
                            </w:r>
                            <w:r w:rsidRPr="00DF460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00pt;margin-top:22.05pt;width:149.25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">
                <v:textbox style="mso-fit-shape-to-text:t">
                  <w:txbxContent>
                    <w:p w:rsidR="00B83219" w:rsidRDefault="00B83219" w:rsidP="00B83219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C</w:t>
                      </w:r>
                      <w:r w:rsidRPr="00DF460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lick </w:t>
                      </w:r>
                      <w:r w:rsidRPr="00DF460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Reset My Password</w:t>
                      </w:r>
                      <w:r w:rsidRPr="00DF460E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4D0B78D2" wp14:editId="4C26F49E">
            <wp:extent cx="4132800" cy="864000"/>
            <wp:effectExtent l="0" t="0" r="127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08"/>
                    <a:stretch/>
                  </pic:blipFill>
                  <pic:spPr bwMode="auto">
                    <a:xfrm>
                      <a:off x="0" y="0"/>
                      <a:ext cx="413280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219" w:rsidRPr="00DF460E" w:rsidRDefault="00B83219" w:rsidP="00B83219">
      <w:pPr>
        <w:rPr>
          <w:rFonts w:ascii="Arial" w:hAnsi="Arial" w:cs="Arial"/>
          <w:sz w:val="22"/>
          <w:szCs w:val="22"/>
        </w:rPr>
      </w:pPr>
    </w:p>
    <w:p w:rsidR="00B83219" w:rsidRDefault="00B83219" w:rsidP="00B8321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83338F" wp14:editId="7D5DA679">
                <wp:simplePos x="0" y="0"/>
                <wp:positionH relativeFrom="column">
                  <wp:posOffset>2457450</wp:posOffset>
                </wp:positionH>
                <wp:positionV relativeFrom="paragraph">
                  <wp:posOffset>332740</wp:posOffset>
                </wp:positionV>
                <wp:extent cx="1295400" cy="625475"/>
                <wp:effectExtent l="38100" t="19050" r="57150" b="9842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6254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93.5pt;margin-top:26.2pt;width:102pt;height:49.2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718B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C872A3" wp14:editId="00E2824E">
                <wp:simplePos x="0" y="0"/>
                <wp:positionH relativeFrom="column">
                  <wp:posOffset>3756025</wp:posOffset>
                </wp:positionH>
                <wp:positionV relativeFrom="paragraph">
                  <wp:posOffset>114300</wp:posOffset>
                </wp:positionV>
                <wp:extent cx="2374265" cy="1403985"/>
                <wp:effectExtent l="0" t="0" r="27940" b="2540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219" w:rsidRPr="0047102D" w:rsidRDefault="00B83219" w:rsidP="00B832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710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Enter your email address again and click on </w:t>
                            </w:r>
                            <w:r w:rsidRPr="0047102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Submit</w:t>
                            </w:r>
                            <w:r w:rsidRPr="004710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95.75pt;margin-top:9pt;width:186.95pt;height:110.55pt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">
                <v:textbox style="mso-fit-shape-to-text:t">
                  <w:txbxContent>
                    <w:p w:rsidR="00B83219" w:rsidRPr="0047102D" w:rsidRDefault="00B83219" w:rsidP="00B83219">
                      <w:pPr>
                        <w:rPr>
                          <w:sz w:val="22"/>
                          <w:szCs w:val="22"/>
                        </w:rPr>
                      </w:pPr>
                      <w:r w:rsidRPr="0047102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Enter your email address again and click on </w:t>
                      </w:r>
                      <w:r w:rsidRPr="0047102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Submit</w:t>
                      </w:r>
                      <w:r w:rsidRPr="0047102D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0CAD8876" wp14:editId="7858CB17">
            <wp:extent cx="3034800" cy="1296000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4" t="48658" r="37239" b="5050"/>
                    <a:stretch/>
                  </pic:blipFill>
                  <pic:spPr bwMode="auto">
                    <a:xfrm>
                      <a:off x="0" y="0"/>
                      <a:ext cx="30348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219" w:rsidRPr="00DF460E" w:rsidRDefault="00B83219" w:rsidP="00B83219">
      <w:pPr>
        <w:rPr>
          <w:rFonts w:ascii="Arial" w:hAnsi="Arial" w:cs="Arial"/>
          <w:sz w:val="22"/>
          <w:szCs w:val="22"/>
        </w:rPr>
      </w:pPr>
    </w:p>
    <w:p w:rsidR="00B83219" w:rsidRDefault="00B83219" w:rsidP="00B8321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742DDA" wp14:editId="610FC30F">
                <wp:simplePos x="0" y="0"/>
                <wp:positionH relativeFrom="column">
                  <wp:posOffset>733425</wp:posOffset>
                </wp:positionH>
                <wp:positionV relativeFrom="paragraph">
                  <wp:posOffset>601345</wp:posOffset>
                </wp:positionV>
                <wp:extent cx="2686050" cy="381000"/>
                <wp:effectExtent l="57150" t="38100" r="57150" b="1333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86050" cy="3810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57.75pt;margin-top:47.35pt;width:211.5pt;height:30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718B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BAFF80" wp14:editId="04E8A9C5">
                <wp:simplePos x="0" y="0"/>
                <wp:positionH relativeFrom="column">
                  <wp:posOffset>3419475</wp:posOffset>
                </wp:positionH>
                <wp:positionV relativeFrom="paragraph">
                  <wp:posOffset>220345</wp:posOffset>
                </wp:positionV>
                <wp:extent cx="2286000" cy="981075"/>
                <wp:effectExtent l="0" t="0" r="19050" b="285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219" w:rsidRPr="0047102D" w:rsidRDefault="00B83219" w:rsidP="00B8321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710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You will now receive an email from </w:t>
                            </w:r>
                            <w:hyperlink r:id="rId9" w:history="1">
                              <w:r w:rsidRPr="0047102D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noreply@legendware.co.uk</w:t>
                              </w:r>
                            </w:hyperlink>
                            <w:r w:rsidRPr="004710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B83219" w:rsidRPr="0047102D" w:rsidRDefault="00B83219" w:rsidP="00B8321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B83219" w:rsidRPr="0047102D" w:rsidRDefault="00B83219" w:rsidP="00B8321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710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Click on </w:t>
                            </w:r>
                            <w:r w:rsidRPr="0047102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reset my password</w:t>
                            </w:r>
                            <w:r w:rsidRPr="004710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69.25pt;margin-top:17.35pt;width:180pt;height:7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">
                <v:textbox>
                  <w:txbxContent>
                    <w:p w:rsidR="00B83219" w:rsidRPr="0047102D" w:rsidRDefault="00B83219" w:rsidP="00B8321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7102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You will now receive an email from </w:t>
                      </w:r>
                      <w:hyperlink r:id="rId10" w:history="1">
                        <w:r w:rsidRPr="0047102D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noreply@legendware.co.uk</w:t>
                        </w:r>
                      </w:hyperlink>
                      <w:r w:rsidRPr="0047102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:rsidR="00B83219" w:rsidRPr="0047102D" w:rsidRDefault="00B83219" w:rsidP="00B8321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B83219" w:rsidRPr="0047102D" w:rsidRDefault="00B83219" w:rsidP="00B8321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7102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Click on </w:t>
                      </w:r>
                      <w:r w:rsidRPr="0047102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reset my password</w:t>
                      </w:r>
                      <w:r w:rsidRPr="0047102D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C59CFE" wp14:editId="74249F7A">
                <wp:simplePos x="0" y="0"/>
                <wp:positionH relativeFrom="column">
                  <wp:posOffset>333375</wp:posOffset>
                </wp:positionH>
                <wp:positionV relativeFrom="paragraph">
                  <wp:posOffset>763270</wp:posOffset>
                </wp:positionV>
                <wp:extent cx="800100" cy="571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00100" cy="571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6.25pt;margin-top:60.1pt;width:63pt;height:4.5pt;flip:y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" fillcolor="#4f81bd" strokecolor="#385d8a" strokeweight="2pt"/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3C06F80B" wp14:editId="7266870C">
            <wp:extent cx="2642400" cy="1533600"/>
            <wp:effectExtent l="0" t="0" r="5715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2" t="23284" r="31014" b="22984"/>
                    <a:stretch/>
                  </pic:blipFill>
                  <pic:spPr bwMode="auto">
                    <a:xfrm>
                      <a:off x="0" y="0"/>
                      <a:ext cx="2642400" cy="15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794" w:rsidRPr="00B83219" w:rsidRDefault="00696794" w:rsidP="00867361">
      <w:pPr>
        <w:rPr>
          <w:rFonts w:ascii="Arial" w:hAnsi="Arial" w:cs="Arial"/>
          <w:sz w:val="22"/>
          <w:szCs w:val="22"/>
        </w:rPr>
      </w:pPr>
    </w:p>
    <w:p w:rsidR="005A4EEA" w:rsidRPr="00B83219" w:rsidRDefault="005A4EEA" w:rsidP="00867361">
      <w:pPr>
        <w:rPr>
          <w:rFonts w:ascii="Arial" w:hAnsi="Arial" w:cs="Arial"/>
          <w:b/>
          <w:sz w:val="22"/>
          <w:szCs w:val="22"/>
        </w:rPr>
      </w:pPr>
      <w:r w:rsidRPr="00B83219">
        <w:rPr>
          <w:rFonts w:ascii="Arial" w:hAnsi="Arial" w:cs="Arial"/>
          <w:b/>
          <w:sz w:val="22"/>
          <w:szCs w:val="22"/>
        </w:rPr>
        <w:t>Step 2 – Registration</w:t>
      </w:r>
    </w:p>
    <w:p w:rsidR="00696794" w:rsidRPr="00B83219" w:rsidRDefault="00835DDF" w:rsidP="00867361">
      <w:pPr>
        <w:rPr>
          <w:rFonts w:ascii="Arial" w:hAnsi="Arial" w:cs="Arial"/>
          <w:sz w:val="22"/>
          <w:szCs w:val="22"/>
        </w:rPr>
      </w:pPr>
      <w:r w:rsidRPr="00B83219">
        <w:rPr>
          <w:rFonts w:ascii="Arial" w:hAnsi="Arial" w:cs="Arial"/>
          <w:sz w:val="22"/>
          <w:szCs w:val="22"/>
        </w:rPr>
        <w:t xml:space="preserve">Once you have created a new password, you will be returned to the </w:t>
      </w:r>
      <w:r w:rsidR="00696794" w:rsidRPr="00B83219">
        <w:rPr>
          <w:rFonts w:ascii="Arial" w:hAnsi="Arial" w:cs="Arial"/>
          <w:sz w:val="22"/>
          <w:szCs w:val="22"/>
        </w:rPr>
        <w:t>Account Login screen</w:t>
      </w:r>
      <w:r w:rsidR="00CB41B5" w:rsidRPr="00B83219">
        <w:rPr>
          <w:rFonts w:ascii="Arial" w:hAnsi="Arial" w:cs="Arial"/>
          <w:sz w:val="22"/>
          <w:szCs w:val="22"/>
        </w:rPr>
        <w:t>.</w:t>
      </w:r>
    </w:p>
    <w:p w:rsidR="00696794" w:rsidRPr="00B83219" w:rsidRDefault="00FF007B" w:rsidP="00867361">
      <w:pPr>
        <w:rPr>
          <w:rFonts w:ascii="Arial" w:hAnsi="Arial" w:cs="Arial"/>
          <w:sz w:val="22"/>
          <w:szCs w:val="22"/>
        </w:rPr>
      </w:pPr>
      <w:r w:rsidRPr="00B83219">
        <w:rPr>
          <w:rFonts w:ascii="Arial" w:hAnsi="Arial" w:cs="Arial"/>
          <w:sz w:val="22"/>
          <w:szCs w:val="22"/>
        </w:rPr>
        <w:t>Enter email and password</w:t>
      </w:r>
      <w:r w:rsidR="00CB41B5" w:rsidRPr="00B83219">
        <w:rPr>
          <w:rFonts w:ascii="Arial" w:hAnsi="Arial" w:cs="Arial"/>
          <w:sz w:val="22"/>
          <w:szCs w:val="22"/>
        </w:rPr>
        <w:t xml:space="preserve">.  </w:t>
      </w:r>
      <w:r w:rsidR="00696794" w:rsidRPr="00B83219">
        <w:rPr>
          <w:rFonts w:ascii="Arial" w:hAnsi="Arial" w:cs="Arial"/>
          <w:sz w:val="22"/>
          <w:szCs w:val="22"/>
        </w:rPr>
        <w:t xml:space="preserve">Click on </w:t>
      </w:r>
      <w:r w:rsidR="00696794" w:rsidRPr="00B83219">
        <w:rPr>
          <w:rFonts w:ascii="Arial" w:hAnsi="Arial" w:cs="Arial"/>
          <w:b/>
          <w:sz w:val="22"/>
          <w:szCs w:val="22"/>
        </w:rPr>
        <w:t>REGISTER AND</w:t>
      </w:r>
      <w:r w:rsidR="00696794" w:rsidRPr="00B83219">
        <w:rPr>
          <w:rFonts w:ascii="Arial" w:hAnsi="Arial" w:cs="Arial"/>
          <w:sz w:val="22"/>
          <w:szCs w:val="22"/>
        </w:rPr>
        <w:t xml:space="preserve"> </w:t>
      </w:r>
    </w:p>
    <w:p w:rsidR="00B83219" w:rsidRDefault="00B83219" w:rsidP="00867361">
      <w:pPr>
        <w:rPr>
          <w:noProof/>
        </w:rPr>
      </w:pPr>
    </w:p>
    <w:p w:rsidR="00867361" w:rsidRDefault="00B83219" w:rsidP="00867361">
      <w:pPr>
        <w:rPr>
          <w:rFonts w:ascii="Arial" w:hAnsi="Arial" w:cs="Arial"/>
        </w:rPr>
      </w:pPr>
      <w:r w:rsidRPr="002A722F">
        <w:rPr>
          <w:rFonts w:ascii="Arial" w:hAnsi="Arial" w:cs="Arial"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80B61E" wp14:editId="43D789FE">
                <wp:simplePos x="0" y="0"/>
                <wp:positionH relativeFrom="column">
                  <wp:posOffset>4133851</wp:posOffset>
                </wp:positionH>
                <wp:positionV relativeFrom="paragraph">
                  <wp:posOffset>829945</wp:posOffset>
                </wp:positionV>
                <wp:extent cx="828674" cy="428625"/>
                <wp:effectExtent l="57150" t="19050" r="67310" b="1047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674" cy="428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325.5pt;margin-top:65.35pt;width:65.25pt;height:33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272C3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BE5FA7" wp14:editId="6968909D">
                <wp:simplePos x="0" y="0"/>
                <wp:positionH relativeFrom="column">
                  <wp:posOffset>4961890</wp:posOffset>
                </wp:positionH>
                <wp:positionV relativeFrom="paragraph">
                  <wp:posOffset>715645</wp:posOffset>
                </wp:positionV>
                <wp:extent cx="1038225" cy="1403985"/>
                <wp:effectExtent l="0" t="0" r="28575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219" w:rsidRPr="00B83219" w:rsidRDefault="00B83219" w:rsidP="00867361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8321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Click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90.7pt;margin-top:56.35pt;width:81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">
                <v:textbox style="mso-fit-shape-to-text:t">
                  <w:txbxContent>
                    <w:p w:rsidR="00B83219" w:rsidRPr="00B83219" w:rsidRDefault="00B83219" w:rsidP="00867361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83219">
                        <w:rPr>
                          <w:rFonts w:ascii="Arial" w:hAnsi="Arial" w:cs="Arial"/>
                          <w:sz w:val="22"/>
                          <w:szCs w:val="22"/>
                        </w:rP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 w:rsidR="00867361">
        <w:rPr>
          <w:noProof/>
        </w:rPr>
        <w:drawing>
          <wp:inline distT="0" distB="0" distL="0" distR="0" wp14:anchorId="3A1A09DE" wp14:editId="13F95627">
            <wp:extent cx="4644781" cy="14859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019" t="11453" r="37894" b="54692"/>
                    <a:stretch/>
                  </pic:blipFill>
                  <pic:spPr bwMode="auto">
                    <a:xfrm>
                      <a:off x="0" y="0"/>
                      <a:ext cx="4648301" cy="1487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361" w:rsidRDefault="00867361">
      <w:pPr>
        <w:rPr>
          <w:rFonts w:ascii="Arial" w:hAnsi="Arial" w:cs="Arial"/>
        </w:rPr>
      </w:pPr>
    </w:p>
    <w:p w:rsidR="00246D35" w:rsidRDefault="00246D35">
      <w:pPr>
        <w:rPr>
          <w:rFonts w:ascii="Arial" w:hAnsi="Arial" w:cs="Arial"/>
        </w:rPr>
      </w:pPr>
    </w:p>
    <w:p w:rsidR="00B83219" w:rsidRDefault="00B83219" w:rsidP="00B8321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8CF17E" wp14:editId="58193415">
                <wp:simplePos x="0" y="0"/>
                <wp:positionH relativeFrom="column">
                  <wp:posOffset>2933701</wp:posOffset>
                </wp:positionH>
                <wp:positionV relativeFrom="paragraph">
                  <wp:posOffset>1082040</wp:posOffset>
                </wp:positionV>
                <wp:extent cx="923924" cy="289560"/>
                <wp:effectExtent l="57150" t="38100" r="67310" b="110490"/>
                <wp:wrapNone/>
                <wp:docPr id="290" name="Straight Arr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4" cy="28956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0" o:spid="_x0000_s1026" type="#_x0000_t32" style="position:absolute;margin-left:231pt;margin-top:85.2pt;width:72.75pt;height:22.8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A4EE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EFE424" wp14:editId="6310231A">
                <wp:simplePos x="0" y="0"/>
                <wp:positionH relativeFrom="column">
                  <wp:posOffset>2867025</wp:posOffset>
                </wp:positionH>
                <wp:positionV relativeFrom="paragraph">
                  <wp:posOffset>-142875</wp:posOffset>
                </wp:positionV>
                <wp:extent cx="3562350" cy="1403985"/>
                <wp:effectExtent l="0" t="0" r="19050" b="1333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219" w:rsidRPr="009F6EB8" w:rsidRDefault="00B83219" w:rsidP="00B8321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F6EB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Enter email and password, tick T &amp; Cs.  Please note that these relate to the Sports Centre.  For Adult Learning T &amp; Cs, see https://www.impington.cambs.sch.uk/page/?title=General+Information&amp;pid=30 </w:t>
                            </w:r>
                          </w:p>
                          <w:p w:rsidR="00B83219" w:rsidRPr="009F6EB8" w:rsidRDefault="00B83219" w:rsidP="00B8321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B83219" w:rsidRPr="009F6EB8" w:rsidRDefault="00B83219" w:rsidP="00B8321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9F6EB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click</w:t>
                            </w:r>
                            <w:proofErr w:type="gramEnd"/>
                            <w:r w:rsidRPr="009F6EB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on </w:t>
                            </w:r>
                            <w:r w:rsidRPr="009F6EB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Register</w:t>
                            </w:r>
                            <w:r w:rsidRPr="009F6EB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25.75pt;margin-top:-11.25pt;width:280.5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">
                <v:textbox style="mso-fit-shape-to-text:t">
                  <w:txbxContent>
                    <w:p w:rsidR="00B83219" w:rsidRPr="009F6EB8" w:rsidRDefault="00B83219" w:rsidP="00B8321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F6EB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Enter email and password, tick T &amp; Cs.  Please note that these relate to the Sports Centre.  For Adult Learning T &amp; Cs, see https://www.impington.cambs.sch.uk/page/?title=General+Information&amp;pid=30 </w:t>
                      </w:r>
                    </w:p>
                    <w:p w:rsidR="00B83219" w:rsidRPr="009F6EB8" w:rsidRDefault="00B83219" w:rsidP="00B8321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B83219" w:rsidRPr="009F6EB8" w:rsidRDefault="00B83219" w:rsidP="00B8321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gramStart"/>
                      <w:r w:rsidRPr="009F6EB8">
                        <w:rPr>
                          <w:rFonts w:ascii="Arial" w:hAnsi="Arial" w:cs="Arial"/>
                          <w:sz w:val="22"/>
                          <w:szCs w:val="22"/>
                        </w:rPr>
                        <w:t>click</w:t>
                      </w:r>
                      <w:proofErr w:type="gramEnd"/>
                      <w:r w:rsidRPr="009F6EB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on </w:t>
                      </w:r>
                      <w:r w:rsidRPr="009F6EB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Register</w:t>
                      </w:r>
                      <w:r w:rsidRPr="009F6EB8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1F771B" wp14:editId="3B293EC5">
            <wp:extent cx="3257549" cy="1590675"/>
            <wp:effectExtent l="0" t="0" r="635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939" t="28658" r="39165" b="21471"/>
                    <a:stretch/>
                  </pic:blipFill>
                  <pic:spPr bwMode="auto">
                    <a:xfrm>
                      <a:off x="0" y="0"/>
                      <a:ext cx="3262779" cy="1593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219" w:rsidRDefault="00B83219" w:rsidP="00696794">
      <w:pPr>
        <w:rPr>
          <w:rFonts w:ascii="Arial" w:hAnsi="Arial" w:cs="Arial"/>
          <w:b/>
        </w:rPr>
      </w:pPr>
    </w:p>
    <w:p w:rsidR="00B83219" w:rsidRPr="00933DDB" w:rsidRDefault="00B83219" w:rsidP="00B83219">
      <w:pPr>
        <w:rPr>
          <w:rFonts w:ascii="Arial" w:hAnsi="Arial" w:cs="Arial"/>
          <w:b/>
          <w:sz w:val="22"/>
          <w:szCs w:val="22"/>
        </w:rPr>
      </w:pPr>
      <w:r w:rsidRPr="00933DDB">
        <w:rPr>
          <w:rFonts w:ascii="Arial" w:hAnsi="Arial" w:cs="Arial"/>
          <w:b/>
          <w:sz w:val="22"/>
          <w:szCs w:val="22"/>
        </w:rPr>
        <w:t>Step 3 – How to Pay for an Allocated Place</w:t>
      </w:r>
    </w:p>
    <w:p w:rsidR="00B83219" w:rsidRDefault="00B83219" w:rsidP="00B83219">
      <w:pPr>
        <w:pStyle w:val="NormalWeb"/>
        <w:shd w:val="clear" w:color="auto" w:fill="FFFFFF"/>
        <w:spacing w:before="0" w:beforeAutospacing="0"/>
        <w:rPr>
          <w:rFonts w:ascii="Arial" w:hAnsi="Arial" w:cs="Arial"/>
          <w:sz w:val="22"/>
          <w:szCs w:val="22"/>
        </w:rPr>
      </w:pPr>
      <w:r w:rsidRPr="00933DDB">
        <w:rPr>
          <w:rFonts w:ascii="Arial" w:hAnsi="Arial" w:cs="Arial"/>
          <w:sz w:val="22"/>
          <w:szCs w:val="22"/>
        </w:rPr>
        <w:t>You will now see the Welcome screen.</w:t>
      </w:r>
    </w:p>
    <w:p w:rsidR="00246D35" w:rsidRDefault="00246D35" w:rsidP="00B83219">
      <w:pPr>
        <w:pStyle w:val="NormalWeb"/>
        <w:shd w:val="clear" w:color="auto" w:fill="FFFFFF"/>
        <w:spacing w:before="0" w:before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64D886" wp14:editId="22D375E2">
                <wp:simplePos x="0" y="0"/>
                <wp:positionH relativeFrom="column">
                  <wp:posOffset>1104900</wp:posOffset>
                </wp:positionH>
                <wp:positionV relativeFrom="paragraph">
                  <wp:posOffset>1651635</wp:posOffset>
                </wp:positionV>
                <wp:extent cx="2428875" cy="866775"/>
                <wp:effectExtent l="38100" t="38100" r="66675" b="1238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8875" cy="8667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87pt;margin-top:130.05pt;width:191.25pt;height:68.2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B752B5"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204AB3C" wp14:editId="5829D48B">
                <wp:simplePos x="0" y="0"/>
                <wp:positionH relativeFrom="column">
                  <wp:posOffset>3533775</wp:posOffset>
                </wp:positionH>
                <wp:positionV relativeFrom="paragraph">
                  <wp:posOffset>1368425</wp:posOffset>
                </wp:positionV>
                <wp:extent cx="2352675" cy="447675"/>
                <wp:effectExtent l="0" t="0" r="28575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D35" w:rsidRDefault="00246D35" w:rsidP="00246D3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752B5">
                              <w:rPr>
                                <w:rFonts w:ascii="Arial" w:hAnsi="Arial" w:cs="Arial"/>
                              </w:rPr>
                              <w:t xml:space="preserve">Click on </w:t>
                            </w:r>
                          </w:p>
                          <w:p w:rsidR="00246D35" w:rsidRPr="00B752B5" w:rsidRDefault="00246D35" w:rsidP="00246D3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D1000">
                              <w:rPr>
                                <w:rFonts w:ascii="Arial" w:hAnsi="Arial" w:cs="Arial"/>
                                <w:b/>
                              </w:rPr>
                              <w:t>Search for Sports Courses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78.25pt;margin-top:107.75pt;width:185.25pt;height:35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">
                <v:textbox>
                  <w:txbxContent>
                    <w:p w:rsidR="00246D35" w:rsidRDefault="00246D35" w:rsidP="00246D35">
                      <w:pPr>
                        <w:rPr>
                          <w:rFonts w:ascii="Arial" w:hAnsi="Arial" w:cs="Arial"/>
                        </w:rPr>
                      </w:pPr>
                      <w:r w:rsidRPr="00B752B5">
                        <w:rPr>
                          <w:rFonts w:ascii="Arial" w:hAnsi="Arial" w:cs="Arial"/>
                        </w:rPr>
                        <w:t xml:space="preserve">Click on </w:t>
                      </w:r>
                    </w:p>
                    <w:p w:rsidR="00246D35" w:rsidRPr="00B752B5" w:rsidRDefault="00246D35" w:rsidP="00246D35">
                      <w:pPr>
                        <w:rPr>
                          <w:rFonts w:ascii="Arial" w:hAnsi="Arial" w:cs="Arial"/>
                        </w:rPr>
                      </w:pPr>
                      <w:r w:rsidRPr="007D1000">
                        <w:rPr>
                          <w:rFonts w:ascii="Arial" w:hAnsi="Arial" w:cs="Arial"/>
                          <w:b/>
                        </w:rPr>
                        <w:t>Search for Sports Courses</w:t>
                      </w:r>
                    </w:p>
                  </w:txbxContent>
                </v:textbox>
              </v:shape>
            </w:pict>
          </mc:Fallback>
        </mc:AlternateContent>
      </w:r>
      <w:r w:rsidRPr="002B2907"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7CBB7BB" wp14:editId="3D54559A">
                <wp:simplePos x="0" y="0"/>
                <wp:positionH relativeFrom="column">
                  <wp:posOffset>1438275</wp:posOffset>
                </wp:positionH>
                <wp:positionV relativeFrom="paragraph">
                  <wp:posOffset>791845</wp:posOffset>
                </wp:positionV>
                <wp:extent cx="942975" cy="13335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333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46D35" w:rsidRDefault="00246D35" w:rsidP="00246D3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13.25pt;margin-top:62.35pt;width:74.25pt;height:1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" fillcolor="#4f81bd" strokecolor="#385d8a" strokeweight="2pt">
                <v:textbox>
                  <w:txbxContent>
                    <w:p w:rsidR="00246D35" w:rsidRDefault="00246D35" w:rsidP="00246D3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B6D545" wp14:editId="2E206626">
            <wp:extent cx="4676775" cy="25622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742" t="14328" r="14447" b="5340"/>
                    <a:stretch/>
                  </pic:blipFill>
                  <pic:spPr bwMode="auto">
                    <a:xfrm>
                      <a:off x="0" y="0"/>
                      <a:ext cx="467677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EC5" w:rsidRPr="00246D35" w:rsidRDefault="00137A6D" w:rsidP="00246D35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  <w:r w:rsidRPr="00D14EC5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8E3431" wp14:editId="1574F8CC">
                <wp:simplePos x="0" y="0"/>
                <wp:positionH relativeFrom="column">
                  <wp:posOffset>3257550</wp:posOffset>
                </wp:positionH>
                <wp:positionV relativeFrom="paragraph">
                  <wp:posOffset>168910</wp:posOffset>
                </wp:positionV>
                <wp:extent cx="1971675" cy="1647825"/>
                <wp:effectExtent l="57150" t="19050" r="66675" b="857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1675" cy="16478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256.5pt;margin-top:13.3pt;width:155.25pt;height:129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46D35" w:rsidRPr="00D8783A">
        <w:rPr>
          <w:rFonts w:ascii="Arial" w:hAnsi="Arial" w:cs="Arial"/>
          <w:sz w:val="22"/>
          <w:szCs w:val="22"/>
        </w:rPr>
        <w:t>Enter the name of the course you want to book in the course search.  Example – Strictly Dance Workout</w:t>
      </w:r>
    </w:p>
    <w:p w:rsidR="00246D35" w:rsidRDefault="00246D35" w:rsidP="00696794">
      <w:pPr>
        <w:pStyle w:val="NormalWeb"/>
        <w:shd w:val="clear" w:color="auto" w:fill="FFFFFF"/>
        <w:rPr>
          <w:rFonts w:ascii="Arial" w:hAnsi="Arial" w:cs="Arial"/>
          <w:color w:val="999999"/>
          <w:sz w:val="21"/>
          <w:szCs w:val="21"/>
        </w:rPr>
      </w:pPr>
    </w:p>
    <w:p w:rsidR="00696794" w:rsidRDefault="00137A6D" w:rsidP="00696794">
      <w:pPr>
        <w:pStyle w:val="NormalWeb"/>
        <w:shd w:val="clear" w:color="auto" w:fill="FFFFFF"/>
        <w:rPr>
          <w:rFonts w:ascii="Arial" w:hAnsi="Arial" w:cs="Arial"/>
          <w:color w:val="999999"/>
          <w:sz w:val="21"/>
          <w:szCs w:val="21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914580" wp14:editId="1024349E">
                <wp:simplePos x="0" y="0"/>
                <wp:positionH relativeFrom="column">
                  <wp:posOffset>5581650</wp:posOffset>
                </wp:positionH>
                <wp:positionV relativeFrom="paragraph">
                  <wp:posOffset>833120</wp:posOffset>
                </wp:positionV>
                <wp:extent cx="352425" cy="438150"/>
                <wp:effectExtent l="57150" t="19050" r="66675" b="95250"/>
                <wp:wrapNone/>
                <wp:docPr id="297" name="Straight Arrow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7" o:spid="_x0000_s1026" type="#_x0000_t32" style="position:absolute;margin-left:439.5pt;margin-top:65.6pt;width:27.75pt;height:34.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D14EC5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7A8E55" wp14:editId="0BB3174B">
                <wp:simplePos x="0" y="0"/>
                <wp:positionH relativeFrom="column">
                  <wp:posOffset>5324475</wp:posOffset>
                </wp:positionH>
                <wp:positionV relativeFrom="paragraph">
                  <wp:posOffset>614045</wp:posOffset>
                </wp:positionV>
                <wp:extent cx="1038225" cy="219075"/>
                <wp:effectExtent l="0" t="0" r="28575" b="28575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EC5" w:rsidRDefault="00A71EED" w:rsidP="00D14EC5">
                            <w:pPr>
                              <w:pStyle w:val="NormalWeb"/>
                              <w:shd w:val="clear" w:color="auto" w:fill="FFFFFF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Click </w:t>
                            </w:r>
                            <w:r w:rsidRPr="00A71EE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Search</w:t>
                            </w:r>
                          </w:p>
                          <w:p w:rsidR="00D14EC5" w:rsidRDefault="00D14E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19.25pt;margin-top:48.35pt;width:81.75pt;height:17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">
                <v:textbox>
                  <w:txbxContent>
                    <w:p w:rsidR="00D14EC5" w:rsidRDefault="00A71EED" w:rsidP="00D14EC5">
                      <w:pPr>
                        <w:pStyle w:val="NormalWeb"/>
                        <w:shd w:val="clear" w:color="auto" w:fill="FFFFFF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Click </w:t>
                      </w:r>
                      <w:r w:rsidRPr="00A71EE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Search</w:t>
                      </w:r>
                    </w:p>
                    <w:p w:rsidR="00D14EC5" w:rsidRDefault="00D14EC5"/>
                  </w:txbxContent>
                </v:textbox>
              </v:shape>
            </w:pict>
          </mc:Fallback>
        </mc:AlternateContent>
      </w:r>
      <w:r w:rsidR="00696794">
        <w:rPr>
          <w:noProof/>
        </w:rPr>
        <w:drawing>
          <wp:inline distT="0" distB="0" distL="0" distR="0" wp14:anchorId="297F9CF4" wp14:editId="1FB5125C">
            <wp:extent cx="5934075" cy="14478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8060" b="26549"/>
                    <a:stretch/>
                  </pic:blipFill>
                  <pic:spPr bwMode="auto">
                    <a:xfrm>
                      <a:off x="0" y="0"/>
                      <a:ext cx="5943600" cy="145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794" w:rsidRPr="004948AC" w:rsidRDefault="00696794" w:rsidP="00696794">
      <w:pPr>
        <w:rPr>
          <w:rFonts w:ascii="Arial" w:hAnsi="Arial" w:cs="Arial"/>
          <w:sz w:val="22"/>
          <w:szCs w:val="22"/>
        </w:rPr>
      </w:pPr>
      <w:r w:rsidRPr="004948AC">
        <w:rPr>
          <w:rFonts w:ascii="Arial" w:hAnsi="Arial" w:cs="Arial"/>
          <w:sz w:val="22"/>
          <w:szCs w:val="22"/>
        </w:rPr>
        <w:t>You will then see the results of your search.</w:t>
      </w:r>
      <w:r w:rsidR="00E237A8" w:rsidRPr="004948AC">
        <w:rPr>
          <w:rFonts w:ascii="Arial" w:hAnsi="Arial" w:cs="Arial"/>
          <w:sz w:val="22"/>
          <w:szCs w:val="22"/>
        </w:rPr>
        <w:t xml:space="preserve">  Click on your chosen course.</w:t>
      </w:r>
      <w:bookmarkStart w:id="0" w:name="_GoBack"/>
      <w:bookmarkEnd w:id="0"/>
    </w:p>
    <w:p w:rsidR="00E237A8" w:rsidRPr="004948AC" w:rsidRDefault="00E237A8" w:rsidP="00696794">
      <w:pPr>
        <w:rPr>
          <w:rFonts w:ascii="Arial" w:hAnsi="Arial" w:cs="Arial"/>
          <w:sz w:val="22"/>
          <w:szCs w:val="22"/>
        </w:rPr>
      </w:pPr>
    </w:p>
    <w:p w:rsidR="00696794" w:rsidRDefault="00696794" w:rsidP="00696794">
      <w:pPr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8E2579" wp14:editId="68404276">
                <wp:simplePos x="0" y="0"/>
                <wp:positionH relativeFrom="column">
                  <wp:posOffset>2933700</wp:posOffset>
                </wp:positionH>
                <wp:positionV relativeFrom="paragraph">
                  <wp:posOffset>1993265</wp:posOffset>
                </wp:positionV>
                <wp:extent cx="1571625" cy="600075"/>
                <wp:effectExtent l="38100" t="57150" r="0" b="857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1625" cy="6000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" o:spid="_x0000_s1026" type="#_x0000_t32" style="position:absolute;margin-left:231pt;margin-top:156.95pt;width:123.75pt;height:47.2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4288DB" wp14:editId="0788EC4A">
            <wp:extent cx="5934075" cy="24193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4328" b="9819"/>
                    <a:stretch/>
                  </pic:blipFill>
                  <pic:spPr bwMode="auto">
                    <a:xfrm>
                      <a:off x="0" y="0"/>
                      <a:ext cx="5943600" cy="2423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794" w:rsidRDefault="00696794" w:rsidP="00696794">
      <w:pPr>
        <w:rPr>
          <w:rFonts w:ascii="Arial" w:hAnsi="Arial" w:cs="Arial"/>
        </w:rPr>
      </w:pPr>
    </w:p>
    <w:p w:rsidR="00696794" w:rsidRPr="00A71EED" w:rsidRDefault="00696794" w:rsidP="00696794">
      <w:pPr>
        <w:rPr>
          <w:rFonts w:ascii="Arial" w:hAnsi="Arial" w:cs="Arial"/>
          <w:sz w:val="22"/>
          <w:szCs w:val="22"/>
        </w:rPr>
      </w:pPr>
      <w:r w:rsidRPr="00A71EED">
        <w:rPr>
          <w:rFonts w:ascii="Arial" w:hAnsi="Arial" w:cs="Arial"/>
          <w:sz w:val="22"/>
          <w:szCs w:val="22"/>
        </w:rPr>
        <w:t>You will then be asked to pay for your course in full.  Once you have paid online, you will receive an email confirming payment.</w:t>
      </w:r>
    </w:p>
    <w:p w:rsidR="00696794" w:rsidRPr="00A71EED" w:rsidRDefault="00696794" w:rsidP="00696794">
      <w:pPr>
        <w:rPr>
          <w:rFonts w:ascii="Arial" w:hAnsi="Arial" w:cs="Arial"/>
          <w:sz w:val="22"/>
          <w:szCs w:val="22"/>
        </w:rPr>
      </w:pPr>
    </w:p>
    <w:p w:rsidR="00696794" w:rsidRPr="00A71EED" w:rsidRDefault="00696794" w:rsidP="00696794">
      <w:pPr>
        <w:rPr>
          <w:rFonts w:ascii="Arial" w:hAnsi="Arial" w:cs="Arial"/>
          <w:sz w:val="22"/>
          <w:szCs w:val="22"/>
          <w:highlight w:val="yellow"/>
        </w:rPr>
      </w:pPr>
      <w:r w:rsidRPr="00A71EED">
        <w:rPr>
          <w:rFonts w:ascii="Arial" w:hAnsi="Arial" w:cs="Arial"/>
          <w:b/>
          <w:sz w:val="22"/>
          <w:szCs w:val="22"/>
          <w:highlight w:val="yellow"/>
        </w:rPr>
        <w:t>Please note</w:t>
      </w:r>
      <w:proofErr w:type="gramStart"/>
      <w:r w:rsidRPr="00A71EED">
        <w:rPr>
          <w:rFonts w:ascii="Arial" w:hAnsi="Arial" w:cs="Arial"/>
          <w:b/>
          <w:sz w:val="22"/>
          <w:szCs w:val="22"/>
          <w:highlight w:val="yellow"/>
        </w:rPr>
        <w:t>,</w:t>
      </w:r>
      <w:proofErr w:type="gramEnd"/>
      <w:r w:rsidRPr="00A71EED">
        <w:rPr>
          <w:rFonts w:ascii="Arial" w:hAnsi="Arial" w:cs="Arial"/>
          <w:b/>
          <w:sz w:val="22"/>
          <w:szCs w:val="22"/>
          <w:highlight w:val="yellow"/>
        </w:rPr>
        <w:t xml:space="preserve"> this is not a confirmation of the course running</w:t>
      </w:r>
      <w:r w:rsidRPr="00A71EED">
        <w:rPr>
          <w:rFonts w:ascii="Arial" w:hAnsi="Arial" w:cs="Arial"/>
          <w:sz w:val="22"/>
          <w:szCs w:val="22"/>
          <w:highlight w:val="yellow"/>
        </w:rPr>
        <w:t xml:space="preserve">.  </w:t>
      </w:r>
    </w:p>
    <w:p w:rsidR="00696794" w:rsidRPr="00A71EED" w:rsidRDefault="00696794" w:rsidP="00696794">
      <w:pPr>
        <w:rPr>
          <w:rFonts w:ascii="Arial" w:hAnsi="Arial" w:cs="Arial"/>
          <w:sz w:val="22"/>
          <w:szCs w:val="22"/>
          <w:highlight w:val="yellow"/>
        </w:rPr>
      </w:pPr>
    </w:p>
    <w:p w:rsidR="00696794" w:rsidRPr="00A71EED" w:rsidRDefault="00696794" w:rsidP="00696794">
      <w:pPr>
        <w:rPr>
          <w:rFonts w:ascii="Arial" w:hAnsi="Arial" w:cs="Arial"/>
          <w:b/>
          <w:sz w:val="22"/>
          <w:szCs w:val="22"/>
        </w:rPr>
      </w:pPr>
      <w:r w:rsidRPr="00A71EED">
        <w:rPr>
          <w:rFonts w:ascii="Arial" w:hAnsi="Arial" w:cs="Arial"/>
          <w:b/>
          <w:sz w:val="22"/>
          <w:szCs w:val="22"/>
          <w:highlight w:val="yellow"/>
        </w:rPr>
        <w:t>Adult Learning will notify you direct by email if the course is running or cancelled.</w:t>
      </w:r>
    </w:p>
    <w:sectPr w:rsidR="00696794" w:rsidRPr="00A71EED" w:rsidSect="008673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361"/>
    <w:rsid w:val="00034B74"/>
    <w:rsid w:val="00090B56"/>
    <w:rsid w:val="00117B9D"/>
    <w:rsid w:val="00137A6D"/>
    <w:rsid w:val="001473EE"/>
    <w:rsid w:val="001C5BF4"/>
    <w:rsid w:val="001F1A4C"/>
    <w:rsid w:val="00246D35"/>
    <w:rsid w:val="002C5B8B"/>
    <w:rsid w:val="004618D2"/>
    <w:rsid w:val="004948AC"/>
    <w:rsid w:val="0050530F"/>
    <w:rsid w:val="0051722A"/>
    <w:rsid w:val="005A4EEA"/>
    <w:rsid w:val="005E4BEC"/>
    <w:rsid w:val="006665F2"/>
    <w:rsid w:val="00696794"/>
    <w:rsid w:val="00835DDF"/>
    <w:rsid w:val="00865329"/>
    <w:rsid w:val="00867361"/>
    <w:rsid w:val="008A2900"/>
    <w:rsid w:val="009C72C9"/>
    <w:rsid w:val="00A71EED"/>
    <w:rsid w:val="00AA28F3"/>
    <w:rsid w:val="00AE0CDB"/>
    <w:rsid w:val="00B83219"/>
    <w:rsid w:val="00CB41B5"/>
    <w:rsid w:val="00D14EC5"/>
    <w:rsid w:val="00D220E2"/>
    <w:rsid w:val="00D51029"/>
    <w:rsid w:val="00D90FC6"/>
    <w:rsid w:val="00E237A8"/>
    <w:rsid w:val="00F25A9E"/>
    <w:rsid w:val="00F718BF"/>
    <w:rsid w:val="00FF0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7361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673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6736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96794"/>
    <w:pPr>
      <w:spacing w:before="100" w:beforeAutospacing="1" w:after="100" w:afterAutospacing="1"/>
    </w:pPr>
    <w:rPr>
      <w:rFonts w:eastAsia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7361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673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6736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96794"/>
    <w:pPr>
      <w:spacing w:before="100" w:beforeAutospacing="1" w:after="100" w:afterAutospacing="1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www.impington.cambs.sch.uk/impingtonsportscentre" TargetMode="External"/><Relationship Id="rId15" Type="http://schemas.openxmlformats.org/officeDocument/2006/relationships/image" Target="media/image8.png"/><Relationship Id="rId10" Type="http://schemas.openxmlformats.org/officeDocument/2006/relationships/hyperlink" Target="mailto:noreply@legendware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oreply@legendware.co.uk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E61426B5.dotm</Template>
  <TotalTime>236</TotalTime>
  <Pages>3</Pages>
  <Words>285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Lindsay</dc:creator>
  <cp:lastModifiedBy>Linda Lindsay</cp:lastModifiedBy>
  <cp:revision>21</cp:revision>
  <cp:lastPrinted>2019-02-05T14:38:00Z</cp:lastPrinted>
  <dcterms:created xsi:type="dcterms:W3CDTF">2019-02-05T10:01:00Z</dcterms:created>
  <dcterms:modified xsi:type="dcterms:W3CDTF">2019-04-02T11:17:00Z</dcterms:modified>
</cp:coreProperties>
</file>