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A15F2" w14:textId="77777777" w:rsidR="001B7F46" w:rsidRDefault="001B7F46" w:rsidP="00E204B4">
      <w:pPr>
        <w:rPr>
          <w:sz w:val="20"/>
        </w:rPr>
      </w:pPr>
    </w:p>
    <w:p w14:paraId="5758E47E" w14:textId="1D6436B1" w:rsidR="00E204B4" w:rsidRDefault="00E204B4" w:rsidP="00E204B4">
      <w:pPr>
        <w:rPr>
          <w:sz w:val="20"/>
        </w:rPr>
      </w:pPr>
    </w:p>
    <w:p w14:paraId="25983787" w14:textId="5E098BBA" w:rsidR="0082280A" w:rsidRPr="00335A31" w:rsidRDefault="00335A31" w:rsidP="00335A31">
      <w:pPr>
        <w:jc w:val="right"/>
        <w:rPr>
          <w:sz w:val="20"/>
        </w:rPr>
      </w:pPr>
      <w:r w:rsidRPr="00335A31">
        <w:rPr>
          <w:noProof/>
          <w:sz w:val="20"/>
          <w:lang w:eastAsia="en-GB"/>
        </w:rPr>
        <w:drawing>
          <wp:inline distT="0" distB="0" distL="0" distR="0" wp14:anchorId="2F0DA81E" wp14:editId="140D120B">
            <wp:extent cx="1036938" cy="1009650"/>
            <wp:effectExtent l="0" t="0" r="0" b="0"/>
            <wp:docPr id="3" name="Picture 3" descr="G:\Marketing\Logo 2018\Shield with text\Witchford Village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rketing\Logo 2018\Shield with text\Witchford Village Colle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63" cy="10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01F2" w14:textId="75749847" w:rsidR="002F2C54" w:rsidRPr="00AD492F" w:rsidRDefault="00AD492F" w:rsidP="00030EB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6C6E2C">
        <w:rPr>
          <w:rFonts w:ascii="Verdana" w:hAnsi="Verdana"/>
          <w:b/>
        </w:rPr>
        <w:t xml:space="preserve">         </w:t>
      </w:r>
      <w:r w:rsidR="00335A31">
        <w:rPr>
          <w:rFonts w:ascii="Verdana" w:hAnsi="Verdana"/>
          <w:b/>
        </w:rPr>
        <w:t xml:space="preserve">Work Experience </w:t>
      </w:r>
      <w:r w:rsidR="00FB0209" w:rsidRPr="00AD492F">
        <w:rPr>
          <w:rFonts w:ascii="Verdana" w:hAnsi="Verdana"/>
          <w:b/>
        </w:rPr>
        <w:t>Placement Form</w:t>
      </w:r>
      <w:r w:rsidR="00DB72ED">
        <w:rPr>
          <w:rFonts w:ascii="Verdana" w:hAnsi="Verdana"/>
          <w:b/>
        </w:rPr>
        <w:t xml:space="preserve"> 2019-2020</w:t>
      </w:r>
    </w:p>
    <w:p w14:paraId="4B327AD4" w14:textId="77777777" w:rsidR="003C41F1" w:rsidRPr="000075D8" w:rsidRDefault="003C41F1" w:rsidP="003C41F1">
      <w:pPr>
        <w:rPr>
          <w:rFonts w:ascii="Verdana" w:hAnsi="Verdana"/>
          <w:b/>
          <w:i/>
          <w:sz w:val="20"/>
          <w:szCs w:val="20"/>
        </w:rPr>
      </w:pPr>
      <w:r w:rsidRPr="000075D8">
        <w:rPr>
          <w:rFonts w:ascii="Verdana" w:hAnsi="Verdana"/>
          <w:b/>
          <w:i/>
          <w:sz w:val="20"/>
          <w:szCs w:val="20"/>
        </w:rPr>
        <w:t>Student Details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18"/>
        <w:gridCol w:w="2932"/>
        <w:gridCol w:w="2700"/>
      </w:tblGrid>
      <w:tr w:rsidR="002663D8" w:rsidRPr="0082280A" w14:paraId="2B2F04B6" w14:textId="77777777" w:rsidTr="00335A31">
        <w:trPr>
          <w:trHeight w:val="454"/>
        </w:trPr>
        <w:tc>
          <w:tcPr>
            <w:tcW w:w="4818" w:type="dxa"/>
          </w:tcPr>
          <w:p w14:paraId="6A9EEFA7" w14:textId="5FBD8150" w:rsidR="002663D8" w:rsidRPr="001B7F46" w:rsidRDefault="001B7F46" w:rsidP="0022391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Witchford Village College</w:t>
            </w:r>
          </w:p>
        </w:tc>
        <w:tc>
          <w:tcPr>
            <w:tcW w:w="2932" w:type="dxa"/>
            <w:tcBorders>
              <w:right w:val="nil"/>
            </w:tcBorders>
          </w:tcPr>
          <w:p w14:paraId="6E5CD54C" w14:textId="0BBFE903" w:rsidR="002663D8" w:rsidRPr="0082280A" w:rsidRDefault="002663D8" w:rsidP="002663D8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Work Experience Dates</w:t>
            </w:r>
            <w:r w:rsidR="00335A31">
              <w:rPr>
                <w:rFonts w:ascii="Verdana" w:hAnsi="Verdana"/>
                <w:b/>
                <w:sz w:val="20"/>
                <w:szCs w:val="20"/>
              </w:rPr>
              <w:t xml:space="preserve"> Requested</w:t>
            </w:r>
            <w:r w:rsidRPr="0082280A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  <w:tc>
          <w:tcPr>
            <w:tcW w:w="2700" w:type="dxa"/>
            <w:tcBorders>
              <w:left w:val="nil"/>
            </w:tcBorders>
          </w:tcPr>
          <w:p w14:paraId="7A6FB992" w14:textId="5FF80111" w:rsidR="002663D8" w:rsidRPr="001B7F46" w:rsidRDefault="002663D8" w:rsidP="0022391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A38D9" w:rsidRPr="0082280A" w14:paraId="7EBFDD2C" w14:textId="77777777" w:rsidTr="00335A31">
        <w:trPr>
          <w:trHeight w:val="454"/>
        </w:trPr>
        <w:tc>
          <w:tcPr>
            <w:tcW w:w="4818" w:type="dxa"/>
          </w:tcPr>
          <w:p w14:paraId="45D47888" w14:textId="77777777" w:rsidR="000A38D9" w:rsidRPr="0082280A" w:rsidRDefault="000A38D9" w:rsidP="0022391F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Student Name:</w:t>
            </w:r>
          </w:p>
        </w:tc>
        <w:tc>
          <w:tcPr>
            <w:tcW w:w="2932" w:type="dxa"/>
          </w:tcPr>
          <w:p w14:paraId="0320DF03" w14:textId="77777777" w:rsidR="000A38D9" w:rsidRPr="000A38D9" w:rsidRDefault="000A38D9" w:rsidP="0004521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1F183542" w14:textId="77777777" w:rsidR="000A38D9" w:rsidRPr="002663D8" w:rsidRDefault="000A38D9" w:rsidP="000075D8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A7C8F" w:rsidRPr="0082280A" w14:paraId="09A3DFE7" w14:textId="77777777" w:rsidTr="00335A31">
        <w:trPr>
          <w:trHeight w:val="397"/>
        </w:trPr>
        <w:tc>
          <w:tcPr>
            <w:tcW w:w="4818" w:type="dxa"/>
          </w:tcPr>
          <w:p w14:paraId="2194DAAC" w14:textId="77777777" w:rsidR="00D1367A" w:rsidRPr="0082280A" w:rsidRDefault="00D1367A" w:rsidP="0022391F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Date of Birth:</w:t>
            </w:r>
          </w:p>
        </w:tc>
        <w:tc>
          <w:tcPr>
            <w:tcW w:w="2932" w:type="dxa"/>
            <w:tcBorders>
              <w:bottom w:val="single" w:sz="6" w:space="0" w:color="auto"/>
            </w:tcBorders>
          </w:tcPr>
          <w:p w14:paraId="7E06BB5D" w14:textId="77777777" w:rsidR="00D1367A" w:rsidRDefault="00D1367A" w:rsidP="000075D8">
            <w:pPr>
              <w:rPr>
                <w:rFonts w:ascii="Verdana" w:hAnsi="Verdana"/>
                <w:b/>
                <w:sz w:val="20"/>
                <w:szCs w:val="20"/>
              </w:rPr>
            </w:pPr>
            <w:r w:rsidRPr="000A38D9">
              <w:rPr>
                <w:rFonts w:ascii="Verdana" w:hAnsi="Verdana"/>
                <w:b/>
                <w:sz w:val="20"/>
                <w:szCs w:val="20"/>
              </w:rPr>
              <w:t>Length of Placement</w:t>
            </w:r>
            <w:r>
              <w:rPr>
                <w:rFonts w:ascii="Verdana" w:hAnsi="Verdana"/>
                <w:b/>
                <w:sz w:val="20"/>
                <w:szCs w:val="20"/>
              </w:rPr>
              <w:t>:</w:t>
            </w:r>
          </w:p>
          <w:p w14:paraId="6695AB5C" w14:textId="66F5E80C" w:rsidR="00335A31" w:rsidRPr="000A38D9" w:rsidRDefault="00335A31" w:rsidP="000075D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(one week maximum)</w:t>
            </w: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14:paraId="16DBCF14" w14:textId="145F38E3" w:rsidR="00D1367A" w:rsidRPr="002663D8" w:rsidRDefault="00D1367A" w:rsidP="000075D8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335A31" w:rsidRPr="0082280A" w14:paraId="525391FA" w14:textId="77777777" w:rsidTr="00335A31">
        <w:trPr>
          <w:trHeight w:val="397"/>
        </w:trPr>
        <w:tc>
          <w:tcPr>
            <w:tcW w:w="4818" w:type="dxa"/>
          </w:tcPr>
          <w:p w14:paraId="6ED145C8" w14:textId="77777777" w:rsidR="00335A31" w:rsidRPr="0082280A" w:rsidRDefault="00335A31" w:rsidP="0022391F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Gender: M/F</w:t>
            </w:r>
          </w:p>
        </w:tc>
        <w:tc>
          <w:tcPr>
            <w:tcW w:w="5632" w:type="dxa"/>
            <w:gridSpan w:val="2"/>
            <w:vMerge w:val="restart"/>
            <w:shd w:val="clear" w:color="auto" w:fill="auto"/>
          </w:tcPr>
          <w:p w14:paraId="5436B892" w14:textId="5FCF8069" w:rsidR="00335A31" w:rsidRPr="00556111" w:rsidRDefault="00556111" w:rsidP="0022391F">
            <w:pPr>
              <w:rPr>
                <w:rFonts w:ascii="Verdana" w:hAnsi="Verdana"/>
                <w:b/>
                <w:sz w:val="18"/>
                <w:szCs w:val="18"/>
              </w:rPr>
            </w:pPr>
            <w:r w:rsidRPr="00556111">
              <w:rPr>
                <w:rFonts w:ascii="Verdana" w:hAnsi="Verdana"/>
                <w:b/>
                <w:sz w:val="18"/>
                <w:szCs w:val="18"/>
              </w:rPr>
              <w:t xml:space="preserve">The placement is at the discretion of WVC and dates </w:t>
            </w:r>
            <w:proofErr w:type="gramStart"/>
            <w:r w:rsidRPr="00556111">
              <w:rPr>
                <w:rFonts w:ascii="Verdana" w:hAnsi="Verdana"/>
                <w:b/>
                <w:sz w:val="18"/>
                <w:szCs w:val="18"/>
              </w:rPr>
              <w:t>will only be agreed</w:t>
            </w:r>
            <w:proofErr w:type="gramEnd"/>
            <w:r w:rsidRPr="00556111">
              <w:rPr>
                <w:rFonts w:ascii="Verdana" w:hAnsi="Verdana"/>
                <w:b/>
                <w:sz w:val="18"/>
                <w:szCs w:val="18"/>
              </w:rPr>
              <w:t xml:space="preserve"> if they do not interfere with any school assessments or activities.</w:t>
            </w:r>
          </w:p>
        </w:tc>
      </w:tr>
      <w:tr w:rsidR="00335A31" w:rsidRPr="0082280A" w14:paraId="0BC086E9" w14:textId="77777777" w:rsidTr="00335A31">
        <w:trPr>
          <w:trHeight w:val="397"/>
        </w:trPr>
        <w:tc>
          <w:tcPr>
            <w:tcW w:w="4818" w:type="dxa"/>
          </w:tcPr>
          <w:p w14:paraId="6B1414F6" w14:textId="77777777" w:rsidR="00335A31" w:rsidRPr="0082280A" w:rsidRDefault="00335A31" w:rsidP="0022391F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Year Group:</w:t>
            </w:r>
          </w:p>
        </w:tc>
        <w:tc>
          <w:tcPr>
            <w:tcW w:w="5632" w:type="dxa"/>
            <w:gridSpan w:val="2"/>
            <w:vMerge/>
            <w:shd w:val="clear" w:color="auto" w:fill="auto"/>
          </w:tcPr>
          <w:p w14:paraId="306E1FA3" w14:textId="77777777" w:rsidR="00335A31" w:rsidRPr="002663D8" w:rsidRDefault="00335A31" w:rsidP="0022391F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74045230" w14:textId="77777777" w:rsidR="000E32F1" w:rsidRPr="0082280A" w:rsidRDefault="000E32F1" w:rsidP="00E86D64">
      <w:pPr>
        <w:rPr>
          <w:rFonts w:ascii="Verdana" w:hAnsi="Verdana"/>
          <w:sz w:val="20"/>
          <w:szCs w:val="20"/>
        </w:rPr>
      </w:pPr>
    </w:p>
    <w:p w14:paraId="64D1E875" w14:textId="77777777" w:rsidR="00E86D64" w:rsidRPr="005D7A30" w:rsidRDefault="005D7A30" w:rsidP="00E86D64">
      <w:pPr>
        <w:rPr>
          <w:rFonts w:ascii="Verdana" w:hAnsi="Verdana"/>
          <w:b/>
          <w:i/>
          <w:sz w:val="20"/>
          <w:szCs w:val="20"/>
        </w:rPr>
      </w:pPr>
      <w:r w:rsidRPr="005D7A30">
        <w:rPr>
          <w:rFonts w:ascii="Verdana" w:hAnsi="Verdana"/>
          <w:b/>
          <w:i/>
          <w:sz w:val="20"/>
          <w:szCs w:val="20"/>
        </w:rPr>
        <w:t>Student Agreement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624"/>
        <w:gridCol w:w="5241"/>
        <w:gridCol w:w="2585"/>
      </w:tblGrid>
      <w:tr w:rsidR="005D7A30" w14:paraId="15017BCA" w14:textId="77777777" w:rsidTr="00C87812">
        <w:trPr>
          <w:trHeight w:val="1208"/>
        </w:trPr>
        <w:tc>
          <w:tcPr>
            <w:tcW w:w="10682" w:type="dxa"/>
            <w:gridSpan w:val="3"/>
          </w:tcPr>
          <w:p w14:paraId="32703080" w14:textId="5B7EE03D" w:rsidR="005D7A30" w:rsidRDefault="00C87812" w:rsidP="005D7A30">
            <w:pPr>
              <w:ind w:left="108"/>
              <w:rPr>
                <w:rFonts w:ascii="Verdana" w:hAnsi="Verdana"/>
                <w:sz w:val="20"/>
                <w:szCs w:val="20"/>
              </w:rPr>
            </w:pPr>
            <w:r w:rsidRPr="00C87812">
              <w:rPr>
                <w:rFonts w:ascii="Verdana" w:hAnsi="Verdana"/>
                <w:sz w:val="20"/>
                <w:szCs w:val="20"/>
              </w:rPr>
              <w:t>As the student named above, I agree to take part in the work experience programme and follow all the agreed health and safety rules and security regulations. I understand that I may gain access to sensitive information whilst at work and I agree to treat all in</w:t>
            </w:r>
            <w:r>
              <w:rPr>
                <w:rFonts w:ascii="Verdana" w:hAnsi="Verdana"/>
                <w:sz w:val="20"/>
                <w:szCs w:val="20"/>
              </w:rPr>
              <w:t xml:space="preserve">formation as confidential unless </w:t>
            </w:r>
            <w:r w:rsidRPr="00C87812">
              <w:rPr>
                <w:rFonts w:ascii="Verdana" w:hAnsi="Verdana"/>
                <w:sz w:val="20"/>
                <w:szCs w:val="20"/>
              </w:rPr>
              <w:t>told otherwise by my supervisor.</w:t>
            </w:r>
          </w:p>
        </w:tc>
      </w:tr>
      <w:tr w:rsidR="001F5010" w:rsidRPr="0082280A" w14:paraId="6D3C2191" w14:textId="77777777" w:rsidTr="00C87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842"/>
        </w:trPr>
        <w:tc>
          <w:tcPr>
            <w:tcW w:w="2660" w:type="dxa"/>
            <w:tcBorders>
              <w:right w:val="nil"/>
            </w:tcBorders>
          </w:tcPr>
          <w:p w14:paraId="74F6AD53" w14:textId="77777777" w:rsidR="001F5010" w:rsidRPr="0082280A" w:rsidRDefault="00E86D64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1F5010" w:rsidRPr="0082280A">
              <w:rPr>
                <w:rFonts w:ascii="Verdana" w:hAnsi="Verdana"/>
                <w:b/>
                <w:sz w:val="20"/>
                <w:szCs w:val="20"/>
              </w:rPr>
              <w:t>Student Signature</w:t>
            </w:r>
            <w:r w:rsidR="008E1608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left w:val="nil"/>
            </w:tcBorders>
          </w:tcPr>
          <w:p w14:paraId="36644B27" w14:textId="77777777" w:rsidR="001F5010" w:rsidRPr="0082280A" w:rsidRDefault="001F5010" w:rsidP="00E86D6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36" w:type="dxa"/>
          </w:tcPr>
          <w:p w14:paraId="40A3F6B4" w14:textId="77777777" w:rsidR="001F5010" w:rsidRPr="0082280A" w:rsidRDefault="001F5010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Date:</w:t>
            </w:r>
          </w:p>
        </w:tc>
      </w:tr>
    </w:tbl>
    <w:p w14:paraId="36E0B123" w14:textId="77777777" w:rsidR="00E86D64" w:rsidRPr="0082280A" w:rsidRDefault="00E86D64" w:rsidP="00E86D64">
      <w:pPr>
        <w:rPr>
          <w:rFonts w:ascii="Verdana" w:hAnsi="Verdana"/>
          <w:sz w:val="20"/>
          <w:szCs w:val="20"/>
        </w:rPr>
      </w:pPr>
    </w:p>
    <w:p w14:paraId="64F8501F" w14:textId="77777777" w:rsidR="0091669E" w:rsidRPr="005D7A30" w:rsidRDefault="003C41F1" w:rsidP="00E86D64">
      <w:pPr>
        <w:rPr>
          <w:rFonts w:ascii="Verdana" w:hAnsi="Verdana"/>
          <w:b/>
          <w:i/>
          <w:sz w:val="20"/>
          <w:szCs w:val="20"/>
        </w:rPr>
      </w:pPr>
      <w:r w:rsidRPr="005D7A30">
        <w:rPr>
          <w:rFonts w:ascii="Verdana" w:hAnsi="Verdana"/>
          <w:b/>
          <w:i/>
          <w:sz w:val="20"/>
          <w:szCs w:val="20"/>
        </w:rPr>
        <w:t>Employer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7"/>
        <w:gridCol w:w="3304"/>
        <w:gridCol w:w="694"/>
        <w:gridCol w:w="1541"/>
        <w:gridCol w:w="3270"/>
      </w:tblGrid>
      <w:tr w:rsidR="0091669E" w:rsidRPr="0082280A" w14:paraId="0B268D63" w14:textId="77777777" w:rsidTr="0085146A">
        <w:trPr>
          <w:trHeight w:val="340"/>
        </w:trPr>
        <w:tc>
          <w:tcPr>
            <w:tcW w:w="5778" w:type="dxa"/>
            <w:gridSpan w:val="3"/>
          </w:tcPr>
          <w:p w14:paraId="2526AF3F" w14:textId="77777777" w:rsidR="0091669E" w:rsidRPr="0082280A" w:rsidRDefault="0091669E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Company Name:</w:t>
            </w:r>
          </w:p>
        </w:tc>
        <w:tc>
          <w:tcPr>
            <w:tcW w:w="4904" w:type="dxa"/>
            <w:gridSpan w:val="2"/>
          </w:tcPr>
          <w:p w14:paraId="581DD2A3" w14:textId="77777777" w:rsidR="0091669E" w:rsidRPr="0082280A" w:rsidRDefault="0091669E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Placement Title:</w:t>
            </w:r>
          </w:p>
        </w:tc>
      </w:tr>
      <w:tr w:rsidR="0091669E" w:rsidRPr="0082280A" w14:paraId="442FA6F0" w14:textId="77777777" w:rsidTr="0085146A">
        <w:trPr>
          <w:trHeight w:val="340"/>
        </w:trPr>
        <w:tc>
          <w:tcPr>
            <w:tcW w:w="5778" w:type="dxa"/>
            <w:gridSpan w:val="3"/>
          </w:tcPr>
          <w:p w14:paraId="610ABE18" w14:textId="77777777" w:rsidR="0091669E" w:rsidRPr="0082280A" w:rsidRDefault="0091669E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Company Address:</w:t>
            </w:r>
          </w:p>
        </w:tc>
        <w:tc>
          <w:tcPr>
            <w:tcW w:w="4904" w:type="dxa"/>
            <w:gridSpan w:val="2"/>
          </w:tcPr>
          <w:p w14:paraId="742B8238" w14:textId="77777777" w:rsidR="0091669E" w:rsidRPr="0082280A" w:rsidRDefault="006359FC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Type of Business:</w:t>
            </w:r>
          </w:p>
        </w:tc>
      </w:tr>
      <w:tr w:rsidR="0091669E" w:rsidRPr="0082280A" w14:paraId="7C063515" w14:textId="77777777" w:rsidTr="0085146A">
        <w:trPr>
          <w:trHeight w:val="340"/>
        </w:trPr>
        <w:tc>
          <w:tcPr>
            <w:tcW w:w="5778" w:type="dxa"/>
            <w:gridSpan w:val="3"/>
          </w:tcPr>
          <w:p w14:paraId="7324241E" w14:textId="77777777" w:rsidR="0091669E" w:rsidRPr="0082280A" w:rsidRDefault="0091669E" w:rsidP="0085146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904" w:type="dxa"/>
            <w:gridSpan w:val="2"/>
          </w:tcPr>
          <w:p w14:paraId="4C8A986C" w14:textId="77777777" w:rsidR="0091669E" w:rsidRPr="0082280A" w:rsidRDefault="006359FC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No of Employees:</w:t>
            </w:r>
          </w:p>
        </w:tc>
      </w:tr>
      <w:tr w:rsidR="0091669E" w:rsidRPr="0082280A" w14:paraId="1C1FF846" w14:textId="77777777" w:rsidTr="0085146A">
        <w:trPr>
          <w:trHeight w:val="340"/>
        </w:trPr>
        <w:tc>
          <w:tcPr>
            <w:tcW w:w="5778" w:type="dxa"/>
            <w:gridSpan w:val="3"/>
          </w:tcPr>
          <w:p w14:paraId="152F5C45" w14:textId="77777777" w:rsidR="0091669E" w:rsidRPr="0082280A" w:rsidRDefault="0091669E" w:rsidP="0085146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904" w:type="dxa"/>
            <w:gridSpan w:val="2"/>
          </w:tcPr>
          <w:p w14:paraId="54F37D6F" w14:textId="77777777" w:rsidR="0091669E" w:rsidRPr="0082280A" w:rsidRDefault="006359FC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Company Contact:</w:t>
            </w:r>
          </w:p>
        </w:tc>
      </w:tr>
      <w:tr w:rsidR="0091669E" w:rsidRPr="0082280A" w14:paraId="70776920" w14:textId="77777777" w:rsidTr="0085146A">
        <w:trPr>
          <w:trHeight w:val="340"/>
        </w:trPr>
        <w:tc>
          <w:tcPr>
            <w:tcW w:w="5778" w:type="dxa"/>
            <w:gridSpan w:val="3"/>
          </w:tcPr>
          <w:p w14:paraId="11844CF4" w14:textId="77777777" w:rsidR="0091669E" w:rsidRPr="0082280A" w:rsidRDefault="0091669E" w:rsidP="0085146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904" w:type="dxa"/>
            <w:gridSpan w:val="2"/>
          </w:tcPr>
          <w:p w14:paraId="1B88F6F9" w14:textId="77777777" w:rsidR="0091669E" w:rsidRPr="0082280A" w:rsidRDefault="006359FC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Position:</w:t>
            </w:r>
          </w:p>
        </w:tc>
      </w:tr>
      <w:tr w:rsidR="0091669E" w:rsidRPr="0082280A" w14:paraId="75A5B079" w14:textId="77777777" w:rsidTr="0085146A">
        <w:trPr>
          <w:trHeight w:val="340"/>
        </w:trPr>
        <w:tc>
          <w:tcPr>
            <w:tcW w:w="5778" w:type="dxa"/>
            <w:gridSpan w:val="3"/>
          </w:tcPr>
          <w:p w14:paraId="3008D315" w14:textId="3AB19242" w:rsidR="0091669E" w:rsidRPr="0082280A" w:rsidRDefault="006359FC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Post Code</w:t>
            </w:r>
            <w:r w:rsidR="0091669E" w:rsidRPr="0082280A">
              <w:rPr>
                <w:rFonts w:ascii="Verdana" w:hAnsi="Verdana"/>
                <w:b/>
                <w:sz w:val="20"/>
                <w:szCs w:val="20"/>
              </w:rPr>
              <w:t>:</w:t>
            </w:r>
            <w:r w:rsidR="00732AE2">
              <w:rPr>
                <w:rFonts w:ascii="Verdana" w:hAnsi="Verdana"/>
                <w:b/>
                <w:sz w:val="20"/>
                <w:szCs w:val="20"/>
              </w:rPr>
              <w:t xml:space="preserve">                </w:t>
            </w:r>
            <w:r w:rsidR="00EE3072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732AE2">
              <w:rPr>
                <w:rFonts w:ascii="Verdana" w:hAnsi="Verdana"/>
                <w:b/>
                <w:sz w:val="20"/>
                <w:szCs w:val="20"/>
              </w:rPr>
              <w:t xml:space="preserve">  Tel No:</w:t>
            </w:r>
          </w:p>
        </w:tc>
        <w:tc>
          <w:tcPr>
            <w:tcW w:w="4904" w:type="dxa"/>
            <w:gridSpan w:val="2"/>
          </w:tcPr>
          <w:p w14:paraId="5D969A2E" w14:textId="77777777" w:rsidR="0091669E" w:rsidRPr="0082280A" w:rsidRDefault="006359FC" w:rsidP="0085146A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Email</w:t>
            </w:r>
            <w:r w:rsidR="0091669E" w:rsidRPr="0082280A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85146A" w14:paraId="6B6A6AB9" w14:textId="77777777" w:rsidTr="0085146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1472"/>
        </w:trPr>
        <w:tc>
          <w:tcPr>
            <w:tcW w:w="10682" w:type="dxa"/>
            <w:gridSpan w:val="5"/>
          </w:tcPr>
          <w:p w14:paraId="1430DAC5" w14:textId="267FB32B" w:rsidR="0085146A" w:rsidRPr="0082280A" w:rsidRDefault="0085146A" w:rsidP="001B7F46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sz w:val="20"/>
                <w:szCs w:val="20"/>
              </w:rPr>
              <w:t xml:space="preserve">I agree to the above named student attending work experience with this company </w:t>
            </w:r>
            <w:r w:rsidR="006265FD">
              <w:rPr>
                <w:rFonts w:ascii="Verdana" w:hAnsi="Verdana"/>
                <w:b/>
                <w:sz w:val="20"/>
                <w:szCs w:val="20"/>
              </w:rPr>
              <w:t xml:space="preserve">as detailed overleaf and provide a Job </w:t>
            </w:r>
            <w:proofErr w:type="gramStart"/>
            <w:r w:rsidR="006265FD">
              <w:rPr>
                <w:rFonts w:ascii="Verdana" w:hAnsi="Verdana"/>
                <w:b/>
                <w:sz w:val="20"/>
                <w:szCs w:val="20"/>
              </w:rPr>
              <w:t>Description which</w:t>
            </w:r>
            <w:proofErr w:type="gramEnd"/>
            <w:r w:rsidR="006265FD">
              <w:rPr>
                <w:rFonts w:ascii="Verdana" w:hAnsi="Verdana"/>
                <w:b/>
                <w:sz w:val="20"/>
                <w:szCs w:val="20"/>
              </w:rPr>
              <w:t xml:space="preserve"> provides full information of tasks to be given.</w:t>
            </w:r>
          </w:p>
          <w:p w14:paraId="31456619" w14:textId="77777777" w:rsidR="0085146A" w:rsidRPr="0082280A" w:rsidRDefault="0085146A" w:rsidP="0085146A">
            <w:pPr>
              <w:ind w:left="108"/>
              <w:rPr>
                <w:rFonts w:ascii="Verdana" w:hAnsi="Verdana"/>
                <w:b/>
                <w:sz w:val="20"/>
                <w:szCs w:val="20"/>
              </w:rPr>
            </w:pPr>
          </w:p>
          <w:p w14:paraId="4E6A9F34" w14:textId="77777777" w:rsidR="0085146A" w:rsidRDefault="0085146A" w:rsidP="0085146A">
            <w:pPr>
              <w:ind w:left="108"/>
              <w:rPr>
                <w:rFonts w:ascii="Verdana" w:hAnsi="Verdana"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Signed on behalf of the company:</w:t>
            </w:r>
          </w:p>
        </w:tc>
      </w:tr>
      <w:tr w:rsidR="006359FC" w:rsidRPr="0082280A" w14:paraId="33FEDB25" w14:textId="77777777" w:rsidTr="005400F1">
        <w:trPr>
          <w:trHeight w:val="454"/>
        </w:trPr>
        <w:tc>
          <w:tcPr>
            <w:tcW w:w="1668" w:type="dxa"/>
          </w:tcPr>
          <w:p w14:paraId="6C8D3D6E" w14:textId="77777777" w:rsidR="006359FC" w:rsidRPr="0082280A" w:rsidRDefault="006359FC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Print Name:</w:t>
            </w:r>
          </w:p>
        </w:tc>
        <w:tc>
          <w:tcPr>
            <w:tcW w:w="3402" w:type="dxa"/>
          </w:tcPr>
          <w:p w14:paraId="017A997B" w14:textId="77777777" w:rsidR="006359FC" w:rsidRPr="0082280A" w:rsidRDefault="006359FC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14:paraId="575EA22E" w14:textId="77777777" w:rsidR="006359FC" w:rsidRPr="0082280A" w:rsidRDefault="006359FC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b/>
                <w:sz w:val="20"/>
                <w:szCs w:val="20"/>
              </w:rPr>
              <w:t>Date &amp; position:</w:t>
            </w:r>
          </w:p>
        </w:tc>
        <w:tc>
          <w:tcPr>
            <w:tcW w:w="3344" w:type="dxa"/>
          </w:tcPr>
          <w:p w14:paraId="648095C7" w14:textId="77777777" w:rsidR="006359FC" w:rsidRPr="0082280A" w:rsidRDefault="006359FC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5329EAD7" w14:textId="77777777" w:rsidR="006359FC" w:rsidRPr="0082280A" w:rsidRDefault="006359FC" w:rsidP="00E86D64">
      <w:pPr>
        <w:rPr>
          <w:rFonts w:ascii="Verdana" w:hAnsi="Verdana"/>
          <w:b/>
          <w:sz w:val="20"/>
          <w:szCs w:val="20"/>
        </w:rPr>
      </w:pPr>
    </w:p>
    <w:p w14:paraId="0A231020" w14:textId="77777777" w:rsidR="00DA4840" w:rsidRPr="005D7A30" w:rsidRDefault="005D7A30" w:rsidP="00E86D64">
      <w:pPr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Parent/ Carer Agreement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316"/>
        <w:gridCol w:w="3134"/>
      </w:tblGrid>
      <w:tr w:rsidR="0085146A" w14:paraId="5A5B3DBE" w14:textId="77777777" w:rsidTr="0085146A">
        <w:trPr>
          <w:trHeight w:val="845"/>
        </w:trPr>
        <w:tc>
          <w:tcPr>
            <w:tcW w:w="10682" w:type="dxa"/>
            <w:gridSpan w:val="2"/>
          </w:tcPr>
          <w:p w14:paraId="7E2E632E" w14:textId="63B9CBFF" w:rsidR="0085146A" w:rsidRPr="0082280A" w:rsidRDefault="0085146A" w:rsidP="0085146A">
            <w:pPr>
              <w:ind w:left="108"/>
              <w:jc w:val="both"/>
              <w:rPr>
                <w:rFonts w:ascii="Verdana" w:hAnsi="Verdana"/>
                <w:sz w:val="20"/>
                <w:szCs w:val="20"/>
              </w:rPr>
            </w:pPr>
            <w:r w:rsidRPr="0082280A">
              <w:rPr>
                <w:rFonts w:ascii="Verdana" w:hAnsi="Verdana"/>
                <w:sz w:val="20"/>
                <w:szCs w:val="20"/>
              </w:rPr>
              <w:t>As parent/carer of the student named above I agree to his/her taking part in this scheme. I further</w:t>
            </w:r>
            <w:r w:rsidR="005D7A3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2280A">
              <w:rPr>
                <w:rFonts w:ascii="Verdana" w:hAnsi="Verdana"/>
                <w:sz w:val="20"/>
                <w:szCs w:val="20"/>
              </w:rPr>
              <w:t>understand that I will receive a copy of the Job Description and Risk Assessment prior to my</w:t>
            </w:r>
            <w:r w:rsidR="005D7A3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2280A">
              <w:rPr>
                <w:rFonts w:ascii="Verdana" w:hAnsi="Verdana"/>
                <w:sz w:val="20"/>
                <w:szCs w:val="20"/>
              </w:rPr>
              <w:t xml:space="preserve">son/daughter attending the </w:t>
            </w:r>
            <w:r w:rsidR="00335A31">
              <w:rPr>
                <w:rFonts w:ascii="Verdana" w:hAnsi="Verdana"/>
                <w:sz w:val="20"/>
                <w:szCs w:val="20"/>
              </w:rPr>
              <w:t>placement.</w:t>
            </w:r>
            <w:r w:rsidRPr="00B320D8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2280A">
              <w:rPr>
                <w:rFonts w:ascii="Verdana" w:hAnsi="Verdana"/>
                <w:sz w:val="20"/>
                <w:szCs w:val="20"/>
              </w:rPr>
              <w:t>In the interest of my child I confirm that:</w:t>
            </w:r>
          </w:p>
          <w:p w14:paraId="549FC775" w14:textId="77777777" w:rsidR="0085146A" w:rsidRPr="0082280A" w:rsidRDefault="0085146A" w:rsidP="0085146A">
            <w:pPr>
              <w:pStyle w:val="ListParagraph"/>
              <w:numPr>
                <w:ilvl w:val="0"/>
                <w:numId w:val="1"/>
              </w:numPr>
              <w:ind w:left="828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2280A">
              <w:rPr>
                <w:rFonts w:ascii="Verdana" w:hAnsi="Verdana"/>
                <w:sz w:val="20"/>
                <w:szCs w:val="20"/>
              </w:rPr>
              <w:t>He/she does not have any medical conditions, which could result in an unnecessary risk to</w:t>
            </w:r>
            <w:r w:rsidR="005D7A3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2280A">
              <w:rPr>
                <w:rFonts w:ascii="Verdana" w:hAnsi="Verdana"/>
                <w:sz w:val="20"/>
                <w:szCs w:val="20"/>
              </w:rPr>
              <w:t xml:space="preserve">his/her health or safety or to the health and safety of another person. </w:t>
            </w:r>
            <w:r w:rsidRPr="0082280A">
              <w:rPr>
                <w:rFonts w:ascii="Verdana" w:hAnsi="Verdana"/>
                <w:i/>
                <w:sz w:val="20"/>
                <w:szCs w:val="20"/>
              </w:rPr>
              <w:t>(should you be in any</w:t>
            </w:r>
            <w:r w:rsidR="005D7A3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Pr="0082280A">
              <w:rPr>
                <w:rFonts w:ascii="Verdana" w:hAnsi="Verdana"/>
                <w:i/>
                <w:sz w:val="20"/>
                <w:szCs w:val="20"/>
              </w:rPr>
              <w:t>doubt, please consult the teacher responsible before signing this form)</w:t>
            </w:r>
          </w:p>
          <w:p w14:paraId="7324A398" w14:textId="276B69CC" w:rsidR="0085146A" w:rsidRPr="00335A31" w:rsidRDefault="0085146A" w:rsidP="00335A31">
            <w:pPr>
              <w:pStyle w:val="ListParagraph"/>
              <w:numPr>
                <w:ilvl w:val="0"/>
                <w:numId w:val="1"/>
              </w:numPr>
              <w:ind w:left="828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2280A">
              <w:rPr>
                <w:rFonts w:ascii="Verdana" w:hAnsi="Verdana"/>
                <w:sz w:val="20"/>
                <w:szCs w:val="20"/>
              </w:rPr>
              <w:t>He/she has the following medical conditions, which should be conveyed to the employer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14:paraId="28358408" w14:textId="77777777" w:rsidR="00BD1FE1" w:rsidRDefault="00BD1FE1" w:rsidP="0085146A">
            <w:pPr>
              <w:ind w:left="108"/>
              <w:rPr>
                <w:rFonts w:ascii="Verdana" w:hAnsi="Verdana"/>
                <w:b/>
                <w:sz w:val="20"/>
                <w:szCs w:val="20"/>
              </w:rPr>
            </w:pPr>
          </w:p>
          <w:p w14:paraId="561AB9EB" w14:textId="77777777" w:rsidR="0085146A" w:rsidRPr="0085146A" w:rsidRDefault="0085146A" w:rsidP="003B7021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85146A">
              <w:rPr>
                <w:rFonts w:ascii="Verdana" w:hAnsi="Verdana"/>
                <w:b/>
                <w:i/>
                <w:sz w:val="18"/>
                <w:szCs w:val="18"/>
              </w:rPr>
              <w:t xml:space="preserve">Please also indicate if your son/daughter regularly takes any medication that needs to </w:t>
            </w:r>
            <w:proofErr w:type="gramStart"/>
            <w:r w:rsidRPr="0085146A">
              <w:rPr>
                <w:rFonts w:ascii="Verdana" w:hAnsi="Verdana"/>
                <w:b/>
                <w:i/>
                <w:sz w:val="18"/>
                <w:szCs w:val="18"/>
              </w:rPr>
              <w:t>be brought</w:t>
            </w:r>
            <w:proofErr w:type="gramEnd"/>
            <w:r w:rsidRPr="0085146A">
              <w:rPr>
                <w:rFonts w:ascii="Verdana" w:hAnsi="Verdana"/>
                <w:b/>
                <w:i/>
                <w:sz w:val="18"/>
                <w:szCs w:val="18"/>
              </w:rPr>
              <w:t xml:space="preserve"> to the workplace.</w:t>
            </w:r>
          </w:p>
        </w:tc>
      </w:tr>
      <w:tr w:rsidR="001E1451" w14:paraId="22D94A2A" w14:textId="77777777" w:rsidTr="000075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626"/>
        </w:trPr>
        <w:tc>
          <w:tcPr>
            <w:tcW w:w="7479" w:type="dxa"/>
          </w:tcPr>
          <w:p w14:paraId="795C85E6" w14:textId="77777777" w:rsidR="000075D8" w:rsidRDefault="00DA4840" w:rsidP="001E1451">
            <w:pPr>
              <w:rPr>
                <w:rFonts w:ascii="Verdana" w:hAnsi="Verdana"/>
                <w:b/>
                <w:sz w:val="20"/>
                <w:szCs w:val="20"/>
              </w:rPr>
            </w:pPr>
            <w:r w:rsidRPr="0082280A">
              <w:rPr>
                <w:rFonts w:ascii="Verdana" w:hAnsi="Verdana"/>
                <w:sz w:val="20"/>
                <w:szCs w:val="20"/>
              </w:rPr>
              <w:t xml:space="preserve">  </w:t>
            </w:r>
            <w:r w:rsidR="00B320D8" w:rsidRPr="00030EB2">
              <w:rPr>
                <w:rFonts w:ascii="Verdana" w:hAnsi="Verdana" w:cs="Arial"/>
                <w:bCs/>
                <w:sz w:val="20"/>
              </w:rPr>
              <w:t xml:space="preserve"> </w:t>
            </w:r>
            <w:r w:rsidR="008F2078" w:rsidRPr="0082280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F2078" w:rsidRPr="0082280A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1E1451">
              <w:rPr>
                <w:rFonts w:ascii="Verdana" w:hAnsi="Verdana"/>
                <w:b/>
                <w:sz w:val="20"/>
                <w:szCs w:val="20"/>
              </w:rPr>
              <w:t xml:space="preserve">Signed:                                      </w:t>
            </w:r>
          </w:p>
          <w:p w14:paraId="6D89CDA0" w14:textId="77777777" w:rsidR="001E1451" w:rsidRDefault="001E1451" w:rsidP="001E145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(Parent/carer)</w:t>
            </w:r>
          </w:p>
        </w:tc>
        <w:tc>
          <w:tcPr>
            <w:tcW w:w="3203" w:type="dxa"/>
          </w:tcPr>
          <w:p w14:paraId="5AA263BE" w14:textId="77777777" w:rsidR="001E1451" w:rsidRDefault="001E1451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Date:</w:t>
            </w:r>
          </w:p>
        </w:tc>
      </w:tr>
    </w:tbl>
    <w:p w14:paraId="0057E71D" w14:textId="77777777" w:rsidR="00335A31" w:rsidRDefault="00335A31" w:rsidP="00E86D64">
      <w:pPr>
        <w:rPr>
          <w:rFonts w:ascii="Verdana" w:hAnsi="Verdana"/>
          <w:b/>
          <w:sz w:val="20"/>
          <w:szCs w:val="20"/>
        </w:rPr>
      </w:pPr>
    </w:p>
    <w:p w14:paraId="78FB1DC3" w14:textId="77777777" w:rsidR="00335A31" w:rsidRDefault="00335A31" w:rsidP="00E86D64">
      <w:pPr>
        <w:rPr>
          <w:rFonts w:ascii="Verdana" w:hAnsi="Verdana"/>
          <w:b/>
          <w:sz w:val="20"/>
          <w:szCs w:val="20"/>
        </w:rPr>
      </w:pPr>
    </w:p>
    <w:p w14:paraId="44119EDD" w14:textId="77777777" w:rsidR="00335A31" w:rsidRDefault="00335A31" w:rsidP="00E86D64">
      <w:pPr>
        <w:rPr>
          <w:rFonts w:ascii="Verdana" w:hAnsi="Verdana"/>
          <w:b/>
          <w:sz w:val="20"/>
          <w:szCs w:val="20"/>
        </w:rPr>
      </w:pPr>
    </w:p>
    <w:p w14:paraId="201BC550" w14:textId="77777777" w:rsidR="00335A31" w:rsidRDefault="00335A31" w:rsidP="00E86D64">
      <w:pPr>
        <w:rPr>
          <w:rFonts w:ascii="Verdana" w:hAnsi="Verdana"/>
          <w:b/>
          <w:sz w:val="20"/>
          <w:szCs w:val="20"/>
        </w:rPr>
      </w:pPr>
    </w:p>
    <w:p w14:paraId="107895BB" w14:textId="73084A6A" w:rsidR="00AB1D16" w:rsidRDefault="00AB1D16" w:rsidP="00E86D6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PLACEMENT DESCRIPTION</w:t>
      </w:r>
    </w:p>
    <w:p w14:paraId="7D14E499" w14:textId="77777777" w:rsidR="00AB1D16" w:rsidRDefault="00AB1D16" w:rsidP="00E86D6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To be completed by the employer</w:t>
      </w:r>
    </w:p>
    <w:p w14:paraId="2592AE3B" w14:textId="77777777" w:rsidR="00AB1D16" w:rsidRDefault="00AB1D16" w:rsidP="00E86D64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B1D16" w14:paraId="4352E2F8" w14:textId="77777777" w:rsidTr="00AB1D16">
        <w:trPr>
          <w:trHeight w:val="397"/>
        </w:trPr>
        <w:tc>
          <w:tcPr>
            <w:tcW w:w="10682" w:type="dxa"/>
          </w:tcPr>
          <w:p w14:paraId="0732CF99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Job Title:</w:t>
            </w:r>
          </w:p>
        </w:tc>
      </w:tr>
      <w:tr w:rsidR="00AB1D16" w14:paraId="13596FE5" w14:textId="77777777" w:rsidTr="00AB1D16">
        <w:trPr>
          <w:trHeight w:val="397"/>
        </w:trPr>
        <w:tc>
          <w:tcPr>
            <w:tcW w:w="10682" w:type="dxa"/>
          </w:tcPr>
          <w:p w14:paraId="5DDA1B62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Duties:</w:t>
            </w:r>
          </w:p>
        </w:tc>
      </w:tr>
      <w:tr w:rsidR="00AB1D16" w14:paraId="02ACE261" w14:textId="77777777" w:rsidTr="00AB1D16">
        <w:trPr>
          <w:trHeight w:val="397"/>
        </w:trPr>
        <w:tc>
          <w:tcPr>
            <w:tcW w:w="10682" w:type="dxa"/>
          </w:tcPr>
          <w:p w14:paraId="6926703E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AB1D16" w14:paraId="58224C73" w14:textId="77777777" w:rsidTr="00AB1D16">
        <w:trPr>
          <w:trHeight w:val="397"/>
        </w:trPr>
        <w:tc>
          <w:tcPr>
            <w:tcW w:w="10682" w:type="dxa"/>
          </w:tcPr>
          <w:p w14:paraId="3D754D46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AB1D16" w14:paraId="25EEE3ED" w14:textId="77777777" w:rsidTr="00AB1D16">
        <w:trPr>
          <w:trHeight w:val="397"/>
        </w:trPr>
        <w:tc>
          <w:tcPr>
            <w:tcW w:w="10682" w:type="dxa"/>
          </w:tcPr>
          <w:p w14:paraId="36DBB656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AB1D16" w14:paraId="283CE076" w14:textId="77777777" w:rsidTr="00AB1D16">
        <w:trPr>
          <w:trHeight w:val="397"/>
        </w:trPr>
        <w:tc>
          <w:tcPr>
            <w:tcW w:w="10682" w:type="dxa"/>
          </w:tcPr>
          <w:p w14:paraId="58AAB70A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Student’s personal qualities required:</w:t>
            </w:r>
          </w:p>
        </w:tc>
      </w:tr>
      <w:tr w:rsidR="00AB1D16" w14:paraId="25BDE363" w14:textId="77777777" w:rsidTr="00AB1D16">
        <w:trPr>
          <w:trHeight w:val="397"/>
        </w:trPr>
        <w:tc>
          <w:tcPr>
            <w:tcW w:w="10682" w:type="dxa"/>
          </w:tcPr>
          <w:p w14:paraId="427BE2F0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AB1D16" w14:paraId="3BA10F86" w14:textId="77777777" w:rsidTr="00AB1D16">
        <w:trPr>
          <w:trHeight w:val="397"/>
        </w:trPr>
        <w:tc>
          <w:tcPr>
            <w:tcW w:w="10682" w:type="dxa"/>
          </w:tcPr>
          <w:p w14:paraId="00C90A69" w14:textId="77777777" w:rsidR="00AB1D16" w:rsidRDefault="00AB1D16" w:rsidP="00E86D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2CDD560F" w14:textId="77777777" w:rsidR="00AB1D16" w:rsidRDefault="00AB1D16" w:rsidP="00E86D64">
      <w:pPr>
        <w:rPr>
          <w:rFonts w:ascii="Verdana" w:hAnsi="Verdana"/>
          <w:b/>
          <w:sz w:val="20"/>
          <w:szCs w:val="20"/>
        </w:rPr>
      </w:pPr>
    </w:p>
    <w:p w14:paraId="423B3C3D" w14:textId="77777777" w:rsidR="001F08F7" w:rsidRDefault="001F08F7" w:rsidP="00E86D6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KEY CONSIDERATIONS</w:t>
      </w:r>
    </w:p>
    <w:p w14:paraId="7582D23D" w14:textId="77777777" w:rsidR="001F08F7" w:rsidRDefault="001F08F7" w:rsidP="00E86D64">
      <w:pPr>
        <w:rPr>
          <w:rFonts w:ascii="Verdana" w:hAnsi="Verdana"/>
          <w:b/>
          <w:sz w:val="20"/>
          <w:szCs w:val="20"/>
        </w:rPr>
      </w:pPr>
    </w:p>
    <w:p w14:paraId="36C86572" w14:textId="77777777" w:rsidR="001F08F7" w:rsidRDefault="001F08F7" w:rsidP="00E86D6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When completing the placement description please take into account the following:</w:t>
      </w:r>
    </w:p>
    <w:p w14:paraId="40E8A6D9" w14:textId="77777777" w:rsidR="001F08F7" w:rsidRDefault="001F08F7" w:rsidP="00E86D64">
      <w:pPr>
        <w:rPr>
          <w:rFonts w:ascii="Verdana" w:hAnsi="Verdana"/>
          <w:b/>
          <w:sz w:val="20"/>
          <w:szCs w:val="20"/>
        </w:rPr>
      </w:pPr>
    </w:p>
    <w:p w14:paraId="3855A3E8" w14:textId="77777777" w:rsidR="001F08F7" w:rsidRDefault="001F08F7" w:rsidP="001F08F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1F08F7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>young person’s age, inexperience, immaturity and lack of awareness or risks</w:t>
      </w:r>
    </w:p>
    <w:p w14:paraId="487DC34A" w14:textId="77777777" w:rsidR="001F08F7" w:rsidRDefault="001F08F7" w:rsidP="001F08F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need for adequate supervision and, where necessary, suitability checks for child protection</w:t>
      </w:r>
    </w:p>
    <w:p w14:paraId="1BB9B6B7" w14:textId="77777777" w:rsidR="001F08F7" w:rsidRDefault="001F08F7" w:rsidP="001F08F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need for any personal protective equipment</w:t>
      </w:r>
    </w:p>
    <w:p w14:paraId="3EA3533C" w14:textId="77777777" w:rsidR="001F08F7" w:rsidRDefault="001F08F7" w:rsidP="001F08F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provision of adequate information, instruction and training for the young person</w:t>
      </w:r>
    </w:p>
    <w:p w14:paraId="1ABD0CF3" w14:textId="77777777" w:rsidR="001F08F7" w:rsidRDefault="001F08F7" w:rsidP="001F08F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Any necessary prohibitions or restrictions relating to </w:t>
      </w:r>
      <w:r w:rsidR="00955145">
        <w:rPr>
          <w:rFonts w:ascii="Verdana" w:hAnsi="Verdana"/>
          <w:sz w:val="20"/>
          <w:szCs w:val="20"/>
        </w:rPr>
        <w:t>tasks, areas and work equipment</w:t>
      </w:r>
    </w:p>
    <w:p w14:paraId="61A68C2F" w14:textId="77777777" w:rsidR="00955145" w:rsidRDefault="00955145" w:rsidP="00955145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3"/>
        <w:gridCol w:w="5223"/>
      </w:tblGrid>
      <w:tr w:rsidR="001D09B1" w14:paraId="5EF47640" w14:textId="77777777" w:rsidTr="001D09B1">
        <w:trPr>
          <w:trHeight w:val="397"/>
        </w:trPr>
        <w:tc>
          <w:tcPr>
            <w:tcW w:w="5341" w:type="dxa"/>
          </w:tcPr>
          <w:p w14:paraId="4D5CD2F8" w14:textId="77777777" w:rsidR="001D09B1" w:rsidRPr="001D09B1" w:rsidRDefault="001D09B1" w:rsidP="0099014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Employers</w:t>
            </w:r>
            <w:r w:rsidR="00990144">
              <w:rPr>
                <w:rFonts w:ascii="Verdana" w:hAnsi="Verdana"/>
                <w:b/>
                <w:sz w:val="20"/>
                <w:szCs w:val="20"/>
              </w:rPr>
              <w:t>’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Liability I</w:t>
            </w:r>
            <w:r w:rsidRPr="001D09B1">
              <w:rPr>
                <w:rFonts w:ascii="Verdana" w:hAnsi="Verdana"/>
                <w:b/>
                <w:sz w:val="20"/>
                <w:szCs w:val="20"/>
              </w:rPr>
              <w:t>nsurance: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Yes / No</w:t>
            </w:r>
          </w:p>
        </w:tc>
        <w:tc>
          <w:tcPr>
            <w:tcW w:w="5341" w:type="dxa"/>
          </w:tcPr>
          <w:p w14:paraId="7D166382" w14:textId="77777777" w:rsidR="001D09B1" w:rsidRPr="001D09B1" w:rsidRDefault="001D09B1" w:rsidP="00955145">
            <w:pPr>
              <w:rPr>
                <w:rFonts w:ascii="Verdana" w:hAnsi="Verdana"/>
                <w:b/>
                <w:sz w:val="20"/>
                <w:szCs w:val="20"/>
              </w:rPr>
            </w:pPr>
            <w:r w:rsidRPr="001D09B1">
              <w:rPr>
                <w:rFonts w:ascii="Verdana" w:hAnsi="Verdana"/>
                <w:b/>
                <w:sz w:val="20"/>
                <w:szCs w:val="20"/>
              </w:rPr>
              <w:t>Name of insurer:</w:t>
            </w:r>
          </w:p>
        </w:tc>
      </w:tr>
      <w:tr w:rsidR="001D09B1" w:rsidRPr="001D09B1" w14:paraId="27C435DF" w14:textId="77777777" w:rsidTr="001D09B1">
        <w:trPr>
          <w:trHeight w:val="397"/>
        </w:trPr>
        <w:tc>
          <w:tcPr>
            <w:tcW w:w="5341" w:type="dxa"/>
          </w:tcPr>
          <w:p w14:paraId="6369512F" w14:textId="77777777" w:rsidR="001D09B1" w:rsidRPr="001D09B1" w:rsidRDefault="001D09B1" w:rsidP="00955145">
            <w:pPr>
              <w:rPr>
                <w:rFonts w:ascii="Verdana" w:hAnsi="Verdana"/>
                <w:b/>
                <w:sz w:val="20"/>
                <w:szCs w:val="20"/>
              </w:rPr>
            </w:pPr>
            <w:r w:rsidRPr="001D09B1">
              <w:rPr>
                <w:rFonts w:ascii="Verdana" w:hAnsi="Verdana"/>
                <w:b/>
                <w:sz w:val="20"/>
                <w:szCs w:val="20"/>
              </w:rPr>
              <w:t>Policy No:</w:t>
            </w:r>
          </w:p>
        </w:tc>
        <w:tc>
          <w:tcPr>
            <w:tcW w:w="5341" w:type="dxa"/>
          </w:tcPr>
          <w:p w14:paraId="5A5C7368" w14:textId="77777777" w:rsidR="001D09B1" w:rsidRPr="001D09B1" w:rsidRDefault="001D09B1" w:rsidP="00955145">
            <w:pPr>
              <w:rPr>
                <w:rFonts w:ascii="Verdana" w:hAnsi="Verdana"/>
                <w:b/>
                <w:sz w:val="20"/>
                <w:szCs w:val="20"/>
              </w:rPr>
            </w:pPr>
            <w:r w:rsidRPr="001D09B1">
              <w:rPr>
                <w:rFonts w:ascii="Verdana" w:hAnsi="Verdana"/>
                <w:b/>
                <w:sz w:val="20"/>
                <w:szCs w:val="20"/>
              </w:rPr>
              <w:t>Expiry Date:</w:t>
            </w:r>
          </w:p>
        </w:tc>
      </w:tr>
      <w:tr w:rsidR="001D09B1" w14:paraId="3FC062AE" w14:textId="77777777" w:rsidTr="001D09B1">
        <w:trPr>
          <w:trHeight w:val="397"/>
        </w:trPr>
        <w:tc>
          <w:tcPr>
            <w:tcW w:w="5341" w:type="dxa"/>
          </w:tcPr>
          <w:p w14:paraId="2D5384BA" w14:textId="77777777" w:rsidR="001D09B1" w:rsidRPr="001D09B1" w:rsidRDefault="001D09B1" w:rsidP="00955145">
            <w:pPr>
              <w:rPr>
                <w:rFonts w:ascii="Verdana" w:hAnsi="Verdana"/>
                <w:b/>
                <w:sz w:val="20"/>
                <w:szCs w:val="20"/>
              </w:rPr>
            </w:pPr>
            <w:r w:rsidRPr="001D09B1">
              <w:rPr>
                <w:rFonts w:ascii="Verdana" w:hAnsi="Verdana"/>
                <w:b/>
                <w:sz w:val="20"/>
                <w:szCs w:val="20"/>
              </w:rPr>
              <w:t>Public Liability Insurance: Yes / No</w:t>
            </w:r>
          </w:p>
        </w:tc>
        <w:tc>
          <w:tcPr>
            <w:tcW w:w="5341" w:type="dxa"/>
          </w:tcPr>
          <w:p w14:paraId="7817AFCE" w14:textId="77777777" w:rsidR="001D09B1" w:rsidRDefault="001D09B1" w:rsidP="00955145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29675F7" w14:textId="77777777" w:rsidR="00955145" w:rsidRDefault="00955145" w:rsidP="00955145">
      <w:pPr>
        <w:rPr>
          <w:rFonts w:ascii="Verdana" w:hAnsi="Verdana"/>
          <w:sz w:val="20"/>
          <w:szCs w:val="20"/>
        </w:rPr>
      </w:pPr>
    </w:p>
    <w:p w14:paraId="71386CE1" w14:textId="77777777" w:rsidR="00745779" w:rsidRPr="001A3C27" w:rsidRDefault="00745779" w:rsidP="00955145">
      <w:pPr>
        <w:rPr>
          <w:rFonts w:ascii="Verdana" w:hAnsi="Verdana"/>
          <w:b/>
          <w:sz w:val="20"/>
          <w:szCs w:val="20"/>
        </w:rPr>
      </w:pPr>
      <w:r w:rsidRPr="001A3C27">
        <w:rPr>
          <w:rFonts w:ascii="Verdana" w:hAnsi="Verdana"/>
          <w:b/>
          <w:sz w:val="20"/>
          <w:szCs w:val="20"/>
        </w:rPr>
        <w:t>Employers’ &amp; Public Liability Insurance cover are both required for work experience. Please attach a copy of your current Employers’ Liability Insurance certificate.</w:t>
      </w:r>
      <w:r w:rsidR="001A3C27" w:rsidRPr="001A3C27">
        <w:rPr>
          <w:rFonts w:ascii="Verdana" w:hAnsi="Verdana"/>
          <w:b/>
          <w:sz w:val="20"/>
          <w:szCs w:val="20"/>
        </w:rPr>
        <w:t xml:space="preserve"> We will be unable to take up offers of placements from organisations without such cover.</w:t>
      </w:r>
    </w:p>
    <w:p w14:paraId="1CB5E003" w14:textId="77777777" w:rsidR="001A3C27" w:rsidRDefault="001A3C27" w:rsidP="00955145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4"/>
        <w:gridCol w:w="4952"/>
      </w:tblGrid>
      <w:tr w:rsidR="00B94EE0" w:rsidRPr="00B94EE0" w14:paraId="68ED5B43" w14:textId="77777777" w:rsidTr="00B94EE0">
        <w:trPr>
          <w:trHeight w:val="397"/>
        </w:trPr>
        <w:tc>
          <w:tcPr>
            <w:tcW w:w="5637" w:type="dxa"/>
          </w:tcPr>
          <w:p w14:paraId="085F98B4" w14:textId="77777777" w:rsidR="00B94EE0" w:rsidRPr="00B94EE0" w:rsidRDefault="00B94EE0" w:rsidP="00955145">
            <w:pPr>
              <w:rPr>
                <w:rFonts w:ascii="Verdana" w:hAnsi="Verdana"/>
                <w:b/>
                <w:sz w:val="20"/>
                <w:szCs w:val="20"/>
              </w:rPr>
            </w:pPr>
            <w:r w:rsidRPr="00B94EE0">
              <w:rPr>
                <w:rFonts w:ascii="Verdana" w:hAnsi="Verdana"/>
                <w:b/>
                <w:sz w:val="20"/>
                <w:szCs w:val="20"/>
              </w:rPr>
              <w:t>Do you have a Health &amp; Safety Policy: Yes / No</w:t>
            </w:r>
          </w:p>
        </w:tc>
        <w:tc>
          <w:tcPr>
            <w:tcW w:w="5045" w:type="dxa"/>
          </w:tcPr>
          <w:p w14:paraId="5671DB0D" w14:textId="77777777" w:rsidR="00B94EE0" w:rsidRPr="00B94EE0" w:rsidRDefault="00B94EE0" w:rsidP="00955145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Written Risk A</w:t>
            </w:r>
            <w:r w:rsidRPr="00B94EE0">
              <w:rPr>
                <w:rFonts w:ascii="Verdana" w:hAnsi="Verdana"/>
                <w:b/>
                <w:sz w:val="20"/>
                <w:szCs w:val="20"/>
              </w:rPr>
              <w:t>ssessments:  Yes/ No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B94EE0">
              <w:rPr>
                <w:rFonts w:ascii="Verdana" w:hAnsi="Verdana"/>
                <w:b/>
                <w:sz w:val="16"/>
                <w:szCs w:val="16"/>
              </w:rPr>
              <w:t>(if more than 5 employees)</w:t>
            </w:r>
          </w:p>
        </w:tc>
      </w:tr>
    </w:tbl>
    <w:p w14:paraId="74D2F580" w14:textId="77777777" w:rsidR="001A3C27" w:rsidRDefault="001A3C27" w:rsidP="00955145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E71EF" w14:paraId="7CD744AC" w14:textId="77777777" w:rsidTr="00DE71EF">
        <w:trPr>
          <w:trHeight w:val="397"/>
        </w:trPr>
        <w:tc>
          <w:tcPr>
            <w:tcW w:w="10682" w:type="dxa"/>
          </w:tcPr>
          <w:p w14:paraId="5C21195F" w14:textId="77777777" w:rsidR="00DE71EF" w:rsidRDefault="00DE71EF" w:rsidP="0095514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If the student is to be based in a different location to the company address please give details:</w:t>
            </w:r>
          </w:p>
        </w:tc>
      </w:tr>
      <w:tr w:rsidR="00DE71EF" w14:paraId="68E4D794" w14:textId="77777777" w:rsidTr="00DE71EF">
        <w:trPr>
          <w:trHeight w:val="397"/>
        </w:trPr>
        <w:tc>
          <w:tcPr>
            <w:tcW w:w="10682" w:type="dxa"/>
          </w:tcPr>
          <w:p w14:paraId="697281A7" w14:textId="77777777" w:rsidR="00DE71EF" w:rsidRDefault="00DE71EF" w:rsidP="0095514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E71EF" w14:paraId="670C43E5" w14:textId="77777777" w:rsidTr="00DE71EF">
        <w:trPr>
          <w:trHeight w:val="397"/>
        </w:trPr>
        <w:tc>
          <w:tcPr>
            <w:tcW w:w="10682" w:type="dxa"/>
          </w:tcPr>
          <w:p w14:paraId="2E2F48E5" w14:textId="77777777" w:rsidR="00DE71EF" w:rsidRDefault="00DE71EF" w:rsidP="00955145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C9585B3" w14:textId="77777777" w:rsidR="00DE71EF" w:rsidRDefault="00DE71EF" w:rsidP="00955145">
      <w:pPr>
        <w:rPr>
          <w:rFonts w:ascii="Verdana" w:hAnsi="Verdana"/>
          <w:sz w:val="20"/>
          <w:szCs w:val="20"/>
        </w:rPr>
      </w:pPr>
    </w:p>
    <w:p w14:paraId="2783A80E" w14:textId="5784AD83" w:rsidR="00943309" w:rsidRDefault="006265FD" w:rsidP="0095514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</w:t>
      </w:r>
    </w:p>
    <w:p w14:paraId="00D2D89D" w14:textId="68C3D0D0" w:rsidR="00943309" w:rsidRDefault="00335A31" w:rsidP="00D94851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School </w:t>
      </w:r>
      <w:r w:rsidR="00943309">
        <w:rPr>
          <w:rFonts w:ascii="Verdana" w:hAnsi="Verdana"/>
          <w:b/>
          <w:sz w:val="20"/>
          <w:szCs w:val="20"/>
        </w:rPr>
        <w:t>Details</w:t>
      </w:r>
    </w:p>
    <w:p w14:paraId="33CCA300" w14:textId="77777777" w:rsidR="00943309" w:rsidRDefault="00943309" w:rsidP="00943309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499"/>
      </w:tblGrid>
      <w:tr w:rsidR="00943309" w14:paraId="61A0724C" w14:textId="77777777" w:rsidTr="00556111">
        <w:trPr>
          <w:trHeight w:val="397"/>
        </w:trPr>
        <w:tc>
          <w:tcPr>
            <w:tcW w:w="4957" w:type="dxa"/>
          </w:tcPr>
          <w:p w14:paraId="4C961808" w14:textId="7FDD49D4" w:rsidR="00943309" w:rsidRDefault="00943309" w:rsidP="0094330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Name:</w:t>
            </w:r>
            <w:r w:rsidR="00DB72ED">
              <w:rPr>
                <w:rFonts w:ascii="Verdana" w:hAnsi="Verdana"/>
                <w:b/>
                <w:sz w:val="20"/>
                <w:szCs w:val="20"/>
              </w:rPr>
              <w:t xml:space="preserve">  Juliet Martin</w:t>
            </w:r>
          </w:p>
        </w:tc>
        <w:tc>
          <w:tcPr>
            <w:tcW w:w="5499" w:type="dxa"/>
          </w:tcPr>
          <w:p w14:paraId="3524D8DD" w14:textId="200C2761" w:rsidR="00943309" w:rsidRDefault="00943309" w:rsidP="006F25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Position:</w:t>
            </w:r>
            <w:r w:rsidR="001B7F46">
              <w:rPr>
                <w:rFonts w:ascii="Verdana" w:hAnsi="Verdana"/>
                <w:b/>
                <w:sz w:val="20"/>
                <w:szCs w:val="20"/>
              </w:rPr>
              <w:t xml:space="preserve"> He</w:t>
            </w:r>
            <w:r w:rsidR="00B625AF">
              <w:rPr>
                <w:rFonts w:ascii="Verdana" w:hAnsi="Verdana"/>
                <w:b/>
                <w:sz w:val="20"/>
                <w:szCs w:val="20"/>
              </w:rPr>
              <w:t>ad of Careers</w:t>
            </w:r>
            <w:bookmarkStart w:id="0" w:name="_GoBack"/>
            <w:bookmarkEnd w:id="0"/>
          </w:p>
        </w:tc>
      </w:tr>
      <w:tr w:rsidR="00943309" w14:paraId="5FED821B" w14:textId="77777777" w:rsidTr="00556111">
        <w:trPr>
          <w:trHeight w:val="397"/>
        </w:trPr>
        <w:tc>
          <w:tcPr>
            <w:tcW w:w="4957" w:type="dxa"/>
          </w:tcPr>
          <w:p w14:paraId="634DA98B" w14:textId="5CDB9EB1" w:rsidR="00943309" w:rsidRDefault="00943309" w:rsidP="0094330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Phone No:</w:t>
            </w:r>
            <w:r w:rsidR="00335A31">
              <w:rPr>
                <w:rFonts w:ascii="Verdana" w:hAnsi="Verdana"/>
                <w:b/>
                <w:sz w:val="20"/>
                <w:szCs w:val="20"/>
              </w:rPr>
              <w:t xml:space="preserve">  01353 662053 x 162</w:t>
            </w:r>
          </w:p>
        </w:tc>
        <w:tc>
          <w:tcPr>
            <w:tcW w:w="5499" w:type="dxa"/>
          </w:tcPr>
          <w:p w14:paraId="356E34D4" w14:textId="52A3DE40" w:rsidR="00943309" w:rsidRDefault="001B7F46" w:rsidP="00D9485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</w:t>
            </w:r>
            <w:r w:rsidR="00335A31">
              <w:rPr>
                <w:rFonts w:ascii="Verdana" w:hAnsi="Verdana"/>
                <w:b/>
                <w:sz w:val="20"/>
                <w:szCs w:val="20"/>
              </w:rPr>
              <w:t>mail:  jmartin@wvc.tmet.org.uk</w:t>
            </w:r>
          </w:p>
        </w:tc>
      </w:tr>
    </w:tbl>
    <w:p w14:paraId="35A51E86" w14:textId="77777777" w:rsidR="00943309" w:rsidRDefault="00943309" w:rsidP="00943309">
      <w:pPr>
        <w:jc w:val="center"/>
        <w:rPr>
          <w:rFonts w:ascii="Verdana" w:hAnsi="Verdana"/>
          <w:b/>
          <w:sz w:val="20"/>
          <w:szCs w:val="20"/>
        </w:rPr>
      </w:pPr>
    </w:p>
    <w:p w14:paraId="4191BFDA" w14:textId="67664D70" w:rsidR="00D94851" w:rsidRPr="00335A31" w:rsidRDefault="00335A31" w:rsidP="00335A31">
      <w:pPr>
        <w:jc w:val="center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All of this information must be completed and returned to the school at least four week</w:t>
      </w:r>
      <w:r w:rsidR="00DB72ED">
        <w:rPr>
          <w:rFonts w:ascii="Verdana" w:hAnsi="Verdana"/>
          <w:b/>
          <w:sz w:val="22"/>
          <w:szCs w:val="22"/>
          <w:u w:val="single"/>
        </w:rPr>
        <w:t>s</w:t>
      </w:r>
      <w:r>
        <w:rPr>
          <w:rFonts w:ascii="Verdana" w:hAnsi="Verdana"/>
          <w:b/>
          <w:sz w:val="22"/>
          <w:szCs w:val="22"/>
          <w:u w:val="single"/>
        </w:rPr>
        <w:t xml:space="preserve"> before the placement start date.</w:t>
      </w:r>
    </w:p>
    <w:sectPr w:rsidR="00D94851" w:rsidRPr="00335A31" w:rsidSect="00280942">
      <w:pgSz w:w="11906" w:h="16838"/>
      <w:pgMar w:top="454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44FBA"/>
    <w:multiLevelType w:val="hybridMultilevel"/>
    <w:tmpl w:val="D3DAE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5F3375"/>
    <w:multiLevelType w:val="hybridMultilevel"/>
    <w:tmpl w:val="77C8B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B4"/>
    <w:rsid w:val="0000176C"/>
    <w:rsid w:val="000075D8"/>
    <w:rsid w:val="00021EFB"/>
    <w:rsid w:val="00030EB2"/>
    <w:rsid w:val="00036758"/>
    <w:rsid w:val="00045212"/>
    <w:rsid w:val="000754DE"/>
    <w:rsid w:val="000829A9"/>
    <w:rsid w:val="000A38D9"/>
    <w:rsid w:val="000E32F1"/>
    <w:rsid w:val="000E78F3"/>
    <w:rsid w:val="000F7FD7"/>
    <w:rsid w:val="001253A5"/>
    <w:rsid w:val="0012673D"/>
    <w:rsid w:val="00193117"/>
    <w:rsid w:val="001A3C27"/>
    <w:rsid w:val="001B7F46"/>
    <w:rsid w:val="001D09B1"/>
    <w:rsid w:val="001E1451"/>
    <w:rsid w:val="001F08F7"/>
    <w:rsid w:val="001F0B58"/>
    <w:rsid w:val="001F5010"/>
    <w:rsid w:val="00210CBB"/>
    <w:rsid w:val="002143C3"/>
    <w:rsid w:val="0022391F"/>
    <w:rsid w:val="002663D8"/>
    <w:rsid w:val="00280942"/>
    <w:rsid w:val="002D0F3F"/>
    <w:rsid w:val="002F2C54"/>
    <w:rsid w:val="00335A31"/>
    <w:rsid w:val="003732E3"/>
    <w:rsid w:val="003A4FDA"/>
    <w:rsid w:val="003B7021"/>
    <w:rsid w:val="003C41F1"/>
    <w:rsid w:val="00411DE7"/>
    <w:rsid w:val="0042428E"/>
    <w:rsid w:val="00497BE3"/>
    <w:rsid w:val="004A41EA"/>
    <w:rsid w:val="0050237A"/>
    <w:rsid w:val="00506A98"/>
    <w:rsid w:val="00532D1B"/>
    <w:rsid w:val="005400F1"/>
    <w:rsid w:val="00556111"/>
    <w:rsid w:val="005B2721"/>
    <w:rsid w:val="005D7A30"/>
    <w:rsid w:val="005E1C82"/>
    <w:rsid w:val="00612E19"/>
    <w:rsid w:val="006265FD"/>
    <w:rsid w:val="006359FC"/>
    <w:rsid w:val="006C6E2C"/>
    <w:rsid w:val="006F2539"/>
    <w:rsid w:val="00732AE2"/>
    <w:rsid w:val="00745779"/>
    <w:rsid w:val="00766034"/>
    <w:rsid w:val="007B6A2D"/>
    <w:rsid w:val="008205E8"/>
    <w:rsid w:val="0082280A"/>
    <w:rsid w:val="008401EA"/>
    <w:rsid w:val="0085146A"/>
    <w:rsid w:val="00857445"/>
    <w:rsid w:val="008B1096"/>
    <w:rsid w:val="008E1608"/>
    <w:rsid w:val="008F2078"/>
    <w:rsid w:val="0091669E"/>
    <w:rsid w:val="00917932"/>
    <w:rsid w:val="00943309"/>
    <w:rsid w:val="00955145"/>
    <w:rsid w:val="00990144"/>
    <w:rsid w:val="00A41F23"/>
    <w:rsid w:val="00A511EE"/>
    <w:rsid w:val="00A87489"/>
    <w:rsid w:val="00AA7C8F"/>
    <w:rsid w:val="00AB1D16"/>
    <w:rsid w:val="00AB2A35"/>
    <w:rsid w:val="00AD492F"/>
    <w:rsid w:val="00B10BE8"/>
    <w:rsid w:val="00B320D8"/>
    <w:rsid w:val="00B625AF"/>
    <w:rsid w:val="00B80C1F"/>
    <w:rsid w:val="00B94EE0"/>
    <w:rsid w:val="00BB604E"/>
    <w:rsid w:val="00BC5A99"/>
    <w:rsid w:val="00BD1FE1"/>
    <w:rsid w:val="00BD6A52"/>
    <w:rsid w:val="00BF59B9"/>
    <w:rsid w:val="00C73A54"/>
    <w:rsid w:val="00C87812"/>
    <w:rsid w:val="00CD384D"/>
    <w:rsid w:val="00D1367A"/>
    <w:rsid w:val="00D27C70"/>
    <w:rsid w:val="00D40304"/>
    <w:rsid w:val="00D439B3"/>
    <w:rsid w:val="00D52D01"/>
    <w:rsid w:val="00D61880"/>
    <w:rsid w:val="00D94851"/>
    <w:rsid w:val="00DA2803"/>
    <w:rsid w:val="00DA4840"/>
    <w:rsid w:val="00DB72ED"/>
    <w:rsid w:val="00DE71EF"/>
    <w:rsid w:val="00DF0C5F"/>
    <w:rsid w:val="00E204B4"/>
    <w:rsid w:val="00E81D5D"/>
    <w:rsid w:val="00E86D64"/>
    <w:rsid w:val="00E873DE"/>
    <w:rsid w:val="00E91DD1"/>
    <w:rsid w:val="00E92269"/>
    <w:rsid w:val="00EC1EFC"/>
    <w:rsid w:val="00ED4A37"/>
    <w:rsid w:val="00EE3072"/>
    <w:rsid w:val="00F36C69"/>
    <w:rsid w:val="00F61E22"/>
    <w:rsid w:val="00F67922"/>
    <w:rsid w:val="00F67BD1"/>
    <w:rsid w:val="00F91B9F"/>
    <w:rsid w:val="00FA41D8"/>
    <w:rsid w:val="00FA6C40"/>
    <w:rsid w:val="00FB0209"/>
    <w:rsid w:val="00FB2C3A"/>
    <w:rsid w:val="00FD0A6B"/>
    <w:rsid w:val="00FF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D4770"/>
  <w15:docId w15:val="{7342BB2F-F8DD-4DFE-8556-F5BE8FDC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B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3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20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5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EAA44-749B-41BB-8A4A-621DD125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A45328FC.dotm</Template>
  <TotalTime>1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WocUser</dc:creator>
  <cp:lastModifiedBy>Juliet Martin</cp:lastModifiedBy>
  <cp:revision>3</cp:revision>
  <cp:lastPrinted>2019-03-05T09:39:00Z</cp:lastPrinted>
  <dcterms:created xsi:type="dcterms:W3CDTF">2019-09-10T07:19:00Z</dcterms:created>
  <dcterms:modified xsi:type="dcterms:W3CDTF">2019-09-10T07:27:00Z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-674138787</vt:i4>
  </property>
</Properties>
</file>